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483C" w14:textId="30431D86" w:rsidR="00A05A72" w:rsidRDefault="00642793" w:rsidP="00A05A72">
      <w:pPr>
        <w:jc w:val="center"/>
        <w:rPr>
          <w:rFonts w:ascii="Trebuchet MS" w:hAnsi="Trebuchet MS" w:cs="Arial"/>
          <w:b/>
          <w:bCs/>
          <w:sz w:val="26"/>
          <w:szCs w:val="26"/>
        </w:rPr>
      </w:pPr>
      <w:r>
        <w:rPr>
          <w:rFonts w:ascii="Trebuchet MS" w:hAnsi="Trebuchet MS" w:cs="Arial"/>
          <w:b/>
          <w:bCs/>
          <w:sz w:val="26"/>
          <w:szCs w:val="26"/>
        </w:rPr>
        <w:t>Ein Katalog</w:t>
      </w:r>
      <w:r w:rsidR="00A05A72">
        <w:rPr>
          <w:rFonts w:ascii="Trebuchet MS" w:hAnsi="Trebuchet MS" w:cs="Arial"/>
          <w:b/>
          <w:bCs/>
          <w:sz w:val="26"/>
          <w:szCs w:val="26"/>
        </w:rPr>
        <w:t>, d</w:t>
      </w:r>
      <w:r>
        <w:rPr>
          <w:rFonts w:ascii="Trebuchet MS" w:hAnsi="Trebuchet MS" w:cs="Arial"/>
          <w:b/>
          <w:bCs/>
          <w:sz w:val="26"/>
          <w:szCs w:val="26"/>
        </w:rPr>
        <w:t>er</w:t>
      </w:r>
      <w:r w:rsidR="00A05A72">
        <w:rPr>
          <w:rFonts w:ascii="Trebuchet MS" w:hAnsi="Trebuchet MS" w:cs="Arial"/>
          <w:b/>
          <w:bCs/>
          <w:sz w:val="26"/>
          <w:szCs w:val="26"/>
        </w:rPr>
        <w:t xml:space="preserve"> </w:t>
      </w:r>
      <w:r w:rsidR="00E251A8">
        <w:rPr>
          <w:rFonts w:ascii="Trebuchet MS" w:hAnsi="Trebuchet MS" w:cs="Arial"/>
          <w:b/>
          <w:bCs/>
          <w:sz w:val="26"/>
          <w:szCs w:val="26"/>
        </w:rPr>
        <w:t xml:space="preserve">viel </w:t>
      </w:r>
      <w:r w:rsidR="00A05A72">
        <w:rPr>
          <w:rFonts w:ascii="Trebuchet MS" w:hAnsi="Trebuchet MS" w:cs="Arial"/>
          <w:b/>
          <w:bCs/>
          <w:sz w:val="26"/>
          <w:szCs w:val="26"/>
        </w:rPr>
        <w:t xml:space="preserve">mehr Fragen </w:t>
      </w:r>
      <w:r w:rsidR="007333DE">
        <w:rPr>
          <w:rFonts w:ascii="Trebuchet MS" w:hAnsi="Trebuchet MS" w:cs="Arial"/>
          <w:b/>
          <w:bCs/>
          <w:sz w:val="26"/>
          <w:szCs w:val="26"/>
        </w:rPr>
        <w:t xml:space="preserve">stellt </w:t>
      </w:r>
      <w:r w:rsidR="00A05A72">
        <w:rPr>
          <w:rFonts w:ascii="Trebuchet MS" w:hAnsi="Trebuchet MS" w:cs="Arial"/>
          <w:b/>
          <w:bCs/>
          <w:sz w:val="26"/>
          <w:szCs w:val="26"/>
        </w:rPr>
        <w:t>als jedes andere Autobuch:</w:t>
      </w:r>
    </w:p>
    <w:p w14:paraId="7ED7FAB0" w14:textId="77777777" w:rsidR="00A05A72" w:rsidRDefault="00A05A72" w:rsidP="00A05A72">
      <w:pPr>
        <w:jc w:val="center"/>
        <w:rPr>
          <w:rFonts w:ascii="Trebuchet MS" w:hAnsi="Trebuchet MS" w:cs="Arial"/>
          <w:b/>
          <w:bCs/>
          <w:sz w:val="26"/>
          <w:szCs w:val="26"/>
        </w:rPr>
      </w:pPr>
      <w:r w:rsidRPr="00902BCE">
        <w:rPr>
          <w:rFonts w:ascii="Trebuchet MS" w:hAnsi="Trebuchet MS" w:cs="Arial"/>
          <w:b/>
          <w:bCs/>
          <w:sz w:val="26"/>
          <w:szCs w:val="26"/>
        </w:rPr>
        <w:t>1661 FRAGEN ZUM IONIQ 6, DIE HYUNDAI NICHT BEANTWORTEN WOLLTE</w:t>
      </w:r>
    </w:p>
    <w:p w14:paraId="3EB92A6C" w14:textId="77777777" w:rsidR="00A05A72" w:rsidRDefault="00A05A72" w:rsidP="00A05A72">
      <w:pPr>
        <w:rPr>
          <w:rFonts w:ascii="Trebuchet MS" w:hAnsi="Trebuchet MS"/>
        </w:rPr>
      </w:pPr>
    </w:p>
    <w:p w14:paraId="1090DB14" w14:textId="6DF6F218" w:rsidR="009E5353" w:rsidRPr="007E61BA" w:rsidRDefault="009E5353" w:rsidP="00D477E8">
      <w:pPr>
        <w:spacing w:line="360" w:lineRule="auto"/>
        <w:jc w:val="center"/>
        <w:rPr>
          <w:rFonts w:ascii="Trebuchet MS" w:hAnsi="Trebuchet MS"/>
          <w:b/>
          <w:bCs/>
          <w:color w:val="FFFFFF" w:themeColor="background1"/>
        </w:rPr>
      </w:pPr>
      <w:r w:rsidRPr="007E61BA">
        <w:rPr>
          <w:rFonts w:ascii="Trebuchet MS" w:hAnsi="Trebuchet MS"/>
          <w:b/>
          <w:bCs/>
          <w:color w:val="FFFFFF" w:themeColor="background1"/>
          <w:highlight w:val="red"/>
        </w:rPr>
        <w:t>Kurzversion:</w:t>
      </w:r>
    </w:p>
    <w:p w14:paraId="40621F3B" w14:textId="77777777" w:rsidR="00D477E8" w:rsidRPr="00D477E8" w:rsidRDefault="00D477E8" w:rsidP="00D477E8">
      <w:pPr>
        <w:jc w:val="center"/>
        <w:rPr>
          <w:rFonts w:ascii="Trebuchet MS" w:hAnsi="Trebuchet MS"/>
          <w:b/>
          <w:bCs/>
          <w:sz w:val="16"/>
          <w:szCs w:val="16"/>
        </w:rPr>
      </w:pPr>
    </w:p>
    <w:p w14:paraId="20314A23" w14:textId="6DDC64CB" w:rsidR="009E5353" w:rsidRPr="00B51207" w:rsidRDefault="009E5353" w:rsidP="00E92A09">
      <w:pPr>
        <w:spacing w:line="360" w:lineRule="auto"/>
        <w:jc w:val="both"/>
        <w:rPr>
          <w:rFonts w:ascii="Trebuchet MS" w:hAnsi="Trebuchet MS" w:cs="Arial"/>
          <w:b/>
          <w:bCs/>
        </w:rPr>
      </w:pPr>
      <w:r w:rsidRPr="00B51207">
        <w:rPr>
          <w:rFonts w:ascii="Trebuchet MS" w:hAnsi="Trebuchet MS"/>
          <w:b/>
          <w:bCs/>
        </w:rPr>
        <w:t xml:space="preserve">Mit seinem neuen </w:t>
      </w:r>
      <w:r w:rsidR="005D0590" w:rsidRPr="00B51207">
        <w:rPr>
          <w:rFonts w:ascii="Trebuchet MS" w:hAnsi="Trebuchet MS"/>
          <w:b/>
          <w:bCs/>
        </w:rPr>
        <w:t>Paperback</w:t>
      </w:r>
      <w:r w:rsidRPr="00B51207">
        <w:rPr>
          <w:rFonts w:ascii="Trebuchet MS" w:hAnsi="Trebuchet MS"/>
          <w:b/>
          <w:bCs/>
        </w:rPr>
        <w:t xml:space="preserve"> „</w:t>
      </w:r>
      <w:r w:rsidRPr="00B51207">
        <w:rPr>
          <w:rFonts w:ascii="Trebuchet MS" w:hAnsi="Trebuchet MS" w:cs="Arial"/>
          <w:b/>
          <w:bCs/>
        </w:rPr>
        <w:t xml:space="preserve">1661 FRAGEN ZUM IONIQ 6, DIE HYUNDAI NICHT BEANTWORTEN WOLLTE“ stellt der deutsche Motorjournalist Hans-Jürgen Tücherer nicht nur mehr Fragen zu einem einzigen </w:t>
      </w:r>
      <w:r w:rsidR="005F440E" w:rsidRPr="00B51207">
        <w:rPr>
          <w:rFonts w:ascii="Trebuchet MS" w:hAnsi="Trebuchet MS" w:cs="Arial"/>
          <w:b/>
          <w:bCs/>
        </w:rPr>
        <w:t>A</w:t>
      </w:r>
      <w:r w:rsidRPr="00B51207">
        <w:rPr>
          <w:rFonts w:ascii="Trebuchet MS" w:hAnsi="Trebuchet MS" w:cs="Arial"/>
          <w:b/>
          <w:bCs/>
        </w:rPr>
        <w:t>uto, als es jemals zuvor in einem Buch der Fall gewesen war.</w:t>
      </w:r>
    </w:p>
    <w:p w14:paraId="1DF5D937" w14:textId="50292EEB" w:rsidR="009E5353" w:rsidRPr="00B51207" w:rsidRDefault="009E5353" w:rsidP="00E92A09">
      <w:pPr>
        <w:spacing w:line="360" w:lineRule="auto"/>
        <w:jc w:val="both"/>
        <w:rPr>
          <w:rFonts w:ascii="Trebuchet MS" w:hAnsi="Trebuchet MS" w:cs="Arial"/>
          <w:b/>
          <w:bCs/>
        </w:rPr>
      </w:pPr>
      <w:r w:rsidRPr="00B51207">
        <w:rPr>
          <w:rFonts w:ascii="Trebuchet MS" w:hAnsi="Trebuchet MS" w:cs="Arial"/>
          <w:b/>
          <w:bCs/>
        </w:rPr>
        <w:t xml:space="preserve">Er erzählt auch die Geschichte, wie es </w:t>
      </w:r>
      <w:r w:rsidR="005F440E" w:rsidRPr="00B51207">
        <w:rPr>
          <w:rFonts w:ascii="Trebuchet MS" w:hAnsi="Trebuchet MS" w:cs="Arial"/>
          <w:b/>
          <w:bCs/>
        </w:rPr>
        <w:t>zu diesem Band</w:t>
      </w:r>
      <w:r w:rsidRPr="00B51207">
        <w:rPr>
          <w:rFonts w:ascii="Trebuchet MS" w:hAnsi="Trebuchet MS" w:cs="Arial"/>
          <w:b/>
          <w:bCs/>
        </w:rPr>
        <w:t xml:space="preserve"> gekommen ist.</w:t>
      </w:r>
      <w:r w:rsidR="005F440E" w:rsidRPr="00B51207">
        <w:rPr>
          <w:rFonts w:ascii="Trebuchet MS" w:hAnsi="Trebuchet MS" w:cs="Arial"/>
          <w:b/>
          <w:bCs/>
        </w:rPr>
        <w:t xml:space="preserve"> Der</w:t>
      </w:r>
      <w:r w:rsidRPr="00B51207">
        <w:rPr>
          <w:rFonts w:ascii="Trebuchet MS" w:hAnsi="Trebuchet MS" w:cs="Arial"/>
          <w:b/>
          <w:bCs/>
        </w:rPr>
        <w:t xml:space="preserve"> ni</w:t>
      </w:r>
      <w:r w:rsidR="005D0590" w:rsidRPr="00B51207">
        <w:rPr>
          <w:rFonts w:ascii="Trebuchet MS" w:hAnsi="Trebuchet MS" w:cs="Arial"/>
          <w:b/>
          <w:bCs/>
        </w:rPr>
        <w:t>emals</w:t>
      </w:r>
      <w:r w:rsidRPr="00B51207">
        <w:rPr>
          <w:rFonts w:ascii="Trebuchet MS" w:hAnsi="Trebuchet MS" w:cs="Arial"/>
          <w:b/>
          <w:bCs/>
        </w:rPr>
        <w:t xml:space="preserve"> </w:t>
      </w:r>
      <w:r w:rsidR="005D0590" w:rsidRPr="00B51207">
        <w:rPr>
          <w:rFonts w:ascii="Trebuchet MS" w:hAnsi="Trebuchet MS" w:cs="Arial"/>
          <w:b/>
          <w:bCs/>
        </w:rPr>
        <w:t>geschrieben worden</w:t>
      </w:r>
      <w:r w:rsidRPr="00B51207">
        <w:rPr>
          <w:rFonts w:ascii="Trebuchet MS" w:hAnsi="Trebuchet MS" w:cs="Arial"/>
          <w:b/>
          <w:bCs/>
        </w:rPr>
        <w:t xml:space="preserve"> wäre, wenn die Presse-Teams von Hyundai Deutschland und Hyundai Europe einfach das getan hätten, wofür sie bezahlt werden: Die </w:t>
      </w:r>
      <w:r w:rsidR="005D0590" w:rsidRPr="00B51207">
        <w:rPr>
          <w:rFonts w:ascii="Trebuchet MS" w:hAnsi="Trebuchet MS" w:cs="Arial"/>
          <w:b/>
          <w:bCs/>
        </w:rPr>
        <w:t>Anf</w:t>
      </w:r>
      <w:r w:rsidRPr="00B51207">
        <w:rPr>
          <w:rFonts w:ascii="Trebuchet MS" w:hAnsi="Trebuchet MS" w:cs="Arial"/>
          <w:b/>
          <w:bCs/>
        </w:rPr>
        <w:t xml:space="preserve">rage </w:t>
      </w:r>
      <w:r w:rsidR="005D0590" w:rsidRPr="00B51207">
        <w:rPr>
          <w:rFonts w:ascii="Trebuchet MS" w:hAnsi="Trebuchet MS" w:cs="Arial"/>
          <w:b/>
          <w:bCs/>
        </w:rPr>
        <w:t>eines</w:t>
      </w:r>
      <w:r w:rsidRPr="00B51207">
        <w:rPr>
          <w:rFonts w:ascii="Trebuchet MS" w:hAnsi="Trebuchet MS" w:cs="Arial"/>
          <w:b/>
          <w:bCs/>
        </w:rPr>
        <w:t xml:space="preserve"> neugierigen Journalisten zu beantworten</w:t>
      </w:r>
      <w:r w:rsidR="00817528" w:rsidRPr="00B51207">
        <w:rPr>
          <w:rFonts w:ascii="Trebuchet MS" w:hAnsi="Trebuchet MS" w:cs="Arial"/>
          <w:b/>
          <w:bCs/>
        </w:rPr>
        <w:t>, die zu Beginn nur ein rundes Dutzend Punkte umfasst hatte</w:t>
      </w:r>
      <w:r w:rsidRPr="00B51207">
        <w:rPr>
          <w:rFonts w:ascii="Trebuchet MS" w:hAnsi="Trebuchet MS" w:cs="Arial"/>
          <w:b/>
          <w:bCs/>
        </w:rPr>
        <w:t xml:space="preserve"> …</w:t>
      </w:r>
    </w:p>
    <w:p w14:paraId="7B9AC4CE" w14:textId="7CADF228" w:rsidR="009E5353" w:rsidRPr="00B51207" w:rsidRDefault="009E5353" w:rsidP="00E92A09">
      <w:pPr>
        <w:spacing w:line="360" w:lineRule="auto"/>
        <w:jc w:val="both"/>
        <w:rPr>
          <w:rFonts w:ascii="Trebuchet MS" w:hAnsi="Trebuchet MS"/>
          <w:b/>
          <w:bCs/>
        </w:rPr>
      </w:pPr>
      <w:r w:rsidRPr="00B51207">
        <w:rPr>
          <w:rFonts w:ascii="Trebuchet MS" w:hAnsi="Trebuchet MS"/>
          <w:b/>
          <w:bCs/>
        </w:rPr>
        <w:t xml:space="preserve">Das 180 Seiten starke </w:t>
      </w:r>
      <w:r w:rsidR="00B7624B" w:rsidRPr="00B51207">
        <w:rPr>
          <w:rFonts w:ascii="Trebuchet MS" w:hAnsi="Trebuchet MS"/>
          <w:b/>
          <w:bCs/>
        </w:rPr>
        <w:t>Taschenbuch</w:t>
      </w:r>
      <w:r w:rsidRPr="00B51207">
        <w:rPr>
          <w:rFonts w:ascii="Trebuchet MS" w:hAnsi="Trebuchet MS"/>
          <w:b/>
          <w:bCs/>
        </w:rPr>
        <w:t xml:space="preserve"> mit der ISBN </w:t>
      </w:r>
      <w:r w:rsidR="00A10957" w:rsidRPr="00B51207">
        <w:rPr>
          <w:rFonts w:ascii="Trebuchet MS" w:hAnsi="Trebuchet MS"/>
          <w:b/>
          <w:bCs/>
        </w:rPr>
        <w:t>979-8184007045</w:t>
      </w:r>
      <w:r w:rsidRPr="00B51207">
        <w:rPr>
          <w:rFonts w:ascii="Trebuchet MS" w:hAnsi="Trebuchet MS"/>
          <w:b/>
          <w:bCs/>
        </w:rPr>
        <w:t xml:space="preserve"> ist ab sofort für 14,9</w:t>
      </w:r>
      <w:r w:rsidR="004E3142" w:rsidRPr="00B51207">
        <w:rPr>
          <w:rFonts w:ascii="Trebuchet MS" w:hAnsi="Trebuchet MS"/>
          <w:b/>
          <w:bCs/>
        </w:rPr>
        <w:t>9</w:t>
      </w:r>
      <w:r w:rsidRPr="00B51207">
        <w:rPr>
          <w:rFonts w:ascii="Trebuchet MS" w:hAnsi="Trebuchet MS"/>
          <w:b/>
          <w:bCs/>
        </w:rPr>
        <w:t xml:space="preserve"> Euro exklusiv bei Amazon erhältlich!</w:t>
      </w:r>
    </w:p>
    <w:p w14:paraId="650D45B9" w14:textId="5AF08C2C" w:rsidR="00E92A09" w:rsidRPr="00E92A09" w:rsidRDefault="009E5353" w:rsidP="00E92A09">
      <w:pPr>
        <w:spacing w:line="360" w:lineRule="auto"/>
        <w:rPr>
          <w:rFonts w:ascii="Trebuchet MS" w:hAnsi="Trebuchet MS"/>
          <w:b/>
          <w:bCs/>
        </w:rPr>
      </w:pPr>
      <w:r w:rsidRPr="00B51207">
        <w:rPr>
          <w:rFonts w:ascii="Trebuchet MS" w:hAnsi="Trebuchet MS"/>
          <w:b/>
          <w:bCs/>
        </w:rPr>
        <w:t>Hier ist der direkte Link zur deutschsprachigen Ausgabe:</w:t>
      </w:r>
      <w:r w:rsidR="00E92A09">
        <w:rPr>
          <w:rFonts w:ascii="Trebuchet MS" w:hAnsi="Trebuchet MS"/>
          <w:b/>
          <w:bCs/>
        </w:rPr>
        <w:t xml:space="preserve"> </w:t>
      </w:r>
      <w:hyperlink r:id="rId7" w:history="1">
        <w:r w:rsidR="00E92A09" w:rsidRPr="00A5481A">
          <w:rPr>
            <w:rStyle w:val="Hyperlink"/>
            <w:rFonts w:ascii="Trebuchet MS" w:hAnsi="Trebuchet MS"/>
          </w:rPr>
          <w:t>https://amzn.to/44rasXQ</w:t>
        </w:r>
      </w:hyperlink>
    </w:p>
    <w:p w14:paraId="711E9F7F" w14:textId="60F8D05A" w:rsidR="009E5353" w:rsidRPr="00B51207" w:rsidRDefault="009E5353" w:rsidP="00E92A09">
      <w:pPr>
        <w:spacing w:line="360" w:lineRule="auto"/>
        <w:jc w:val="both"/>
        <w:rPr>
          <w:rFonts w:ascii="Trebuchet MS" w:hAnsi="Trebuchet MS"/>
          <w:b/>
          <w:bCs/>
        </w:rPr>
      </w:pPr>
      <w:r w:rsidRPr="00B51207">
        <w:rPr>
          <w:rFonts w:ascii="Trebuchet MS" w:hAnsi="Trebuchet MS"/>
          <w:b/>
          <w:bCs/>
        </w:rPr>
        <w:t xml:space="preserve">Alternativ gibt es bei Amazon auch </w:t>
      </w:r>
      <w:r w:rsidR="00B7624B" w:rsidRPr="00B51207">
        <w:rPr>
          <w:rFonts w:ascii="Trebuchet MS" w:hAnsi="Trebuchet MS"/>
          <w:b/>
          <w:bCs/>
        </w:rPr>
        <w:t>das</w:t>
      </w:r>
      <w:r w:rsidRPr="00B51207">
        <w:rPr>
          <w:rFonts w:ascii="Trebuchet MS" w:hAnsi="Trebuchet MS"/>
          <w:b/>
          <w:bCs/>
        </w:rPr>
        <w:t xml:space="preserve"> E-Book </w:t>
      </w:r>
      <w:r w:rsidR="00605D7A" w:rsidRPr="00B51207">
        <w:rPr>
          <w:rFonts w:ascii="Trebuchet MS" w:hAnsi="Trebuchet MS"/>
          <w:b/>
          <w:bCs/>
        </w:rPr>
        <w:t>„</w:t>
      </w:r>
      <w:r w:rsidR="00605D7A" w:rsidRPr="00B51207">
        <w:rPr>
          <w:rFonts w:ascii="Trebuchet MS" w:hAnsi="Trebuchet MS" w:cs="Arial"/>
          <w:b/>
          <w:bCs/>
        </w:rPr>
        <w:t xml:space="preserve">1661 FRAGEN ZUM IONIQ 6, DIE HYUNDAI NICHT BEANTWORTEN WOLLTE“ </w:t>
      </w:r>
      <w:r w:rsidR="005D0590" w:rsidRPr="00B51207">
        <w:rPr>
          <w:rFonts w:ascii="Trebuchet MS" w:hAnsi="Trebuchet MS"/>
          <w:b/>
          <w:bCs/>
        </w:rPr>
        <w:t>zum</w:t>
      </w:r>
      <w:r w:rsidRPr="00B51207">
        <w:rPr>
          <w:rFonts w:ascii="Trebuchet MS" w:hAnsi="Trebuchet MS"/>
          <w:b/>
          <w:bCs/>
        </w:rPr>
        <w:t xml:space="preserve"> Preis von </w:t>
      </w:r>
      <w:r w:rsidR="004E3142" w:rsidRPr="00B51207">
        <w:rPr>
          <w:rFonts w:ascii="Trebuchet MS" w:hAnsi="Trebuchet MS"/>
          <w:b/>
          <w:bCs/>
        </w:rPr>
        <w:t>9</w:t>
      </w:r>
      <w:r w:rsidRPr="00B51207">
        <w:rPr>
          <w:rFonts w:ascii="Trebuchet MS" w:hAnsi="Trebuchet MS"/>
          <w:b/>
          <w:bCs/>
        </w:rPr>
        <w:t>,9</w:t>
      </w:r>
      <w:r w:rsidR="004E3142" w:rsidRPr="00B51207">
        <w:rPr>
          <w:rFonts w:ascii="Trebuchet MS" w:hAnsi="Trebuchet MS"/>
          <w:b/>
          <w:bCs/>
        </w:rPr>
        <w:t>9</w:t>
      </w:r>
      <w:r w:rsidRPr="00B51207">
        <w:rPr>
          <w:rFonts w:ascii="Trebuchet MS" w:hAnsi="Trebuchet MS"/>
          <w:b/>
          <w:bCs/>
        </w:rPr>
        <w:t xml:space="preserve"> Euro.</w:t>
      </w:r>
    </w:p>
    <w:p w14:paraId="4366456C" w14:textId="77777777" w:rsidR="009E5353" w:rsidRDefault="009E5353" w:rsidP="009E5353">
      <w:pPr>
        <w:spacing w:line="360" w:lineRule="auto"/>
        <w:jc w:val="both"/>
        <w:rPr>
          <w:rFonts w:ascii="Trebuchet MS" w:hAnsi="Trebuchet MS" w:cs="Arial"/>
          <w:b/>
          <w:bCs/>
        </w:rPr>
      </w:pPr>
    </w:p>
    <w:p w14:paraId="5DF8DD53" w14:textId="77777777" w:rsidR="00F05F1D" w:rsidRDefault="00F05F1D">
      <w:pPr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br w:type="page"/>
      </w:r>
    </w:p>
    <w:p w14:paraId="7BFDEB82" w14:textId="49DB56DA" w:rsidR="000C712F" w:rsidRPr="007E61BA" w:rsidRDefault="000C712F" w:rsidP="000C712F">
      <w:pPr>
        <w:spacing w:line="360" w:lineRule="auto"/>
        <w:jc w:val="center"/>
        <w:rPr>
          <w:rFonts w:ascii="Trebuchet MS" w:hAnsi="Trebuchet MS"/>
          <w:b/>
          <w:bCs/>
          <w:color w:val="FFFFFF" w:themeColor="background1"/>
        </w:rPr>
      </w:pPr>
      <w:r>
        <w:rPr>
          <w:rFonts w:ascii="Trebuchet MS" w:hAnsi="Trebuchet MS"/>
          <w:b/>
          <w:bCs/>
          <w:color w:val="FFFFFF" w:themeColor="background1"/>
          <w:highlight w:val="red"/>
        </w:rPr>
        <w:lastRenderedPageBreak/>
        <w:t>Lang</w:t>
      </w:r>
      <w:r w:rsidRPr="007E61BA">
        <w:rPr>
          <w:rFonts w:ascii="Trebuchet MS" w:hAnsi="Trebuchet MS"/>
          <w:b/>
          <w:bCs/>
          <w:color w:val="FFFFFF" w:themeColor="background1"/>
          <w:highlight w:val="red"/>
        </w:rPr>
        <w:t>version:</w:t>
      </w:r>
    </w:p>
    <w:p w14:paraId="2CDA6C53" w14:textId="77777777" w:rsidR="00D477E8" w:rsidRPr="00ED5451" w:rsidRDefault="00D477E8" w:rsidP="000C712F">
      <w:pPr>
        <w:jc w:val="center"/>
        <w:rPr>
          <w:rFonts w:ascii="Trebuchet MS" w:hAnsi="Trebuchet MS" w:cs="Arial"/>
          <w:b/>
          <w:bCs/>
          <w:sz w:val="16"/>
          <w:szCs w:val="16"/>
        </w:rPr>
      </w:pPr>
    </w:p>
    <w:p w14:paraId="609D4E12" w14:textId="392FD187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Alles hatte </w:t>
      </w:r>
      <w:r w:rsidR="00F05F1D">
        <w:rPr>
          <w:rFonts w:ascii="Trebuchet MS" w:hAnsi="Trebuchet MS"/>
        </w:rPr>
        <w:t xml:space="preserve">im Sommer 2025 </w:t>
      </w:r>
      <w:r>
        <w:rPr>
          <w:rFonts w:ascii="Trebuchet MS" w:hAnsi="Trebuchet MS"/>
        </w:rPr>
        <w:t xml:space="preserve">mit einer perfekt in die aktuelle Zeit passenden Idee begonnen: Wie erlebt ein </w:t>
      </w:r>
      <w:r w:rsidRPr="00702190">
        <w:rPr>
          <w:rFonts w:ascii="Trebuchet MS" w:hAnsi="Trebuchet MS"/>
        </w:rPr>
        <w:t>eingefleischte</w:t>
      </w:r>
      <w:r>
        <w:rPr>
          <w:rFonts w:ascii="Trebuchet MS" w:hAnsi="Trebuchet MS"/>
        </w:rPr>
        <w:t>r</w:t>
      </w:r>
      <w:r w:rsidRPr="00702190">
        <w:rPr>
          <w:rFonts w:ascii="Trebuchet MS" w:hAnsi="Trebuchet MS"/>
        </w:rPr>
        <w:t xml:space="preserve"> „Benzinschädel“ </w:t>
      </w:r>
      <w:r>
        <w:rPr>
          <w:rFonts w:ascii="Trebuchet MS" w:hAnsi="Trebuchet MS"/>
        </w:rPr>
        <w:t xml:space="preserve">wie der deutsche Motorjournalist Hans-Jürgen Tücherer den Umstieg </w:t>
      </w:r>
      <w:r w:rsidRPr="00702190">
        <w:rPr>
          <w:rFonts w:ascii="Trebuchet MS" w:hAnsi="Trebuchet MS"/>
        </w:rPr>
        <w:t xml:space="preserve">auf ein </w:t>
      </w:r>
      <w:r>
        <w:rPr>
          <w:rFonts w:ascii="Trebuchet MS" w:hAnsi="Trebuchet MS"/>
        </w:rPr>
        <w:t xml:space="preserve">modernes </w:t>
      </w:r>
      <w:r w:rsidRPr="00702190">
        <w:rPr>
          <w:rFonts w:ascii="Trebuchet MS" w:hAnsi="Trebuchet MS"/>
        </w:rPr>
        <w:t>Elektroauto</w:t>
      </w:r>
      <w:r>
        <w:rPr>
          <w:rFonts w:ascii="Trebuchet MS" w:hAnsi="Trebuchet MS"/>
        </w:rPr>
        <w:t xml:space="preserve">? Welche Erfahrungen macht er dabei? </w:t>
      </w:r>
    </w:p>
    <w:p w14:paraId="0DC8E468" w14:textId="7907220B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Für diesen Selbstversuch wählte er einen Hyundai IONIQ 6 des Modelljahrs 2025</w:t>
      </w:r>
      <w:r w:rsidR="00820A89">
        <w:rPr>
          <w:rFonts w:ascii="Trebuchet MS" w:hAnsi="Trebuchet MS"/>
        </w:rPr>
        <w:t>, der</w:t>
      </w:r>
      <w:r>
        <w:rPr>
          <w:rFonts w:ascii="Trebuchet MS" w:hAnsi="Trebuchet MS"/>
        </w:rPr>
        <w:t xml:space="preserve"> übrigens nicht aus dem Testwagenpool des Herstellers</w:t>
      </w:r>
      <w:r w:rsidR="00820A89">
        <w:rPr>
          <w:rFonts w:ascii="Trebuchet MS" w:hAnsi="Trebuchet MS"/>
        </w:rPr>
        <w:t xml:space="preserve"> stammte</w:t>
      </w:r>
      <w:r>
        <w:rPr>
          <w:rFonts w:ascii="Trebuchet MS" w:hAnsi="Trebuchet MS"/>
        </w:rPr>
        <w:t>.</w:t>
      </w:r>
    </w:p>
    <w:p w14:paraId="6EEF116A" w14:textId="7C564ACD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Mit mehr als viereinhalb Jahrzehnten Berufserfahrung kennt der Autor die </w:t>
      </w:r>
      <w:r w:rsidR="00C47906">
        <w:rPr>
          <w:rFonts w:ascii="Trebuchet MS" w:hAnsi="Trebuchet MS"/>
        </w:rPr>
        <w:t xml:space="preserve">ehernen </w:t>
      </w:r>
      <w:r>
        <w:rPr>
          <w:rFonts w:ascii="Trebuchet MS" w:hAnsi="Trebuchet MS"/>
        </w:rPr>
        <w:t xml:space="preserve">Regeln des </w:t>
      </w:r>
      <w:r w:rsidR="00C47906">
        <w:rPr>
          <w:rFonts w:ascii="Trebuchet MS" w:hAnsi="Trebuchet MS"/>
        </w:rPr>
        <w:t>Journalismus</w:t>
      </w:r>
      <w:r>
        <w:rPr>
          <w:rFonts w:ascii="Trebuchet MS" w:hAnsi="Trebuchet MS"/>
        </w:rPr>
        <w:t xml:space="preserve">. Nach einigen Monaten täglichen Lebens mit </w:t>
      </w:r>
      <w:r w:rsidR="00820A89">
        <w:rPr>
          <w:rFonts w:ascii="Trebuchet MS" w:hAnsi="Trebuchet MS"/>
        </w:rPr>
        <w:t xml:space="preserve">dieser elektrisch angetriebenen Limousine </w:t>
      </w:r>
      <w:r>
        <w:rPr>
          <w:rFonts w:ascii="Trebuchet MS" w:hAnsi="Trebuchet MS"/>
        </w:rPr>
        <w:t xml:space="preserve">wollte er ein rundes Dutzend </w:t>
      </w:r>
      <w:r w:rsidR="00C47906">
        <w:rPr>
          <w:rFonts w:ascii="Trebuchet MS" w:hAnsi="Trebuchet MS"/>
        </w:rPr>
        <w:t xml:space="preserve">offene </w:t>
      </w:r>
      <w:r>
        <w:rPr>
          <w:rFonts w:ascii="Trebuchet MS" w:hAnsi="Trebuchet MS"/>
        </w:rPr>
        <w:t xml:space="preserve">Fragen </w:t>
      </w:r>
      <w:r w:rsidR="00C47906">
        <w:rPr>
          <w:rFonts w:ascii="Trebuchet MS" w:hAnsi="Trebuchet MS"/>
        </w:rPr>
        <w:t xml:space="preserve">zu diesem Auto </w:t>
      </w:r>
      <w:r>
        <w:rPr>
          <w:rFonts w:ascii="Trebuchet MS" w:hAnsi="Trebuchet MS"/>
        </w:rPr>
        <w:t>mit der Presseabteilung des koreanischen Herstellers erörtern.</w:t>
      </w:r>
    </w:p>
    <w:p w14:paraId="647C1314" w14:textId="1E6BC5D9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Was sich aber leider als vergebliche Liebesmüh und </w:t>
      </w:r>
      <w:r w:rsidR="00C47906">
        <w:rPr>
          <w:rFonts w:ascii="Trebuchet MS" w:hAnsi="Trebuchet MS"/>
        </w:rPr>
        <w:t>verschwendet</w:t>
      </w:r>
      <w:r>
        <w:rPr>
          <w:rFonts w:ascii="Trebuchet MS" w:hAnsi="Trebuchet MS"/>
        </w:rPr>
        <w:t xml:space="preserve">es Geld für Telefongebühren und Porto erwies. Denn die Medienansprechpartner bei Hyundai Deutschland und Hyundai Europe reagierten auf keinen einzigen seiner zahlreichen Kontaktversuche per Telefon, E-Mail oder sogar gutem, altem Brief. Auch die Geschäftsführer beider Unternehmen antworteten nicht auf die an sie </w:t>
      </w:r>
      <w:r w:rsidR="001B4B83">
        <w:rPr>
          <w:rFonts w:ascii="Trebuchet MS" w:hAnsi="Trebuchet MS"/>
        </w:rPr>
        <w:t xml:space="preserve">persönlich </w:t>
      </w:r>
      <w:r>
        <w:rPr>
          <w:rFonts w:ascii="Trebuchet MS" w:hAnsi="Trebuchet MS"/>
        </w:rPr>
        <w:t>gerichteten Schreiben.</w:t>
      </w:r>
    </w:p>
    <w:p w14:paraId="06F4E4F9" w14:textId="13DAC079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Erst nach einem „Bittbrief um Hilfe</w:t>
      </w:r>
      <w:r w:rsidR="003B74CC">
        <w:rPr>
          <w:rFonts w:ascii="Trebuchet MS" w:hAnsi="Trebuchet MS"/>
        </w:rPr>
        <w:t>stellung</w:t>
      </w:r>
      <w:r>
        <w:rPr>
          <w:rFonts w:ascii="Trebuchet MS" w:hAnsi="Trebuchet MS"/>
        </w:rPr>
        <w:t xml:space="preserve">“ an </w:t>
      </w:r>
      <w:r w:rsidRPr="00D75404">
        <w:rPr>
          <w:rFonts w:ascii="Trebuchet MS" w:hAnsi="Trebuchet MS"/>
        </w:rPr>
        <w:t xml:space="preserve">José Muñoz, President &amp; CEO der Hyundai Motor Company </w:t>
      </w:r>
      <w:r>
        <w:rPr>
          <w:rFonts w:ascii="Trebuchet MS" w:hAnsi="Trebuchet MS"/>
        </w:rPr>
        <w:t>Motors in Seoul, meldete sich die Presseabteilung der deutschen Niederlassung bei</w:t>
      </w:r>
      <w:r w:rsidR="003B74CC">
        <w:rPr>
          <w:rFonts w:ascii="Trebuchet MS" w:hAnsi="Trebuchet MS"/>
        </w:rPr>
        <w:t>m Journalisten</w:t>
      </w:r>
      <w:r>
        <w:rPr>
          <w:rFonts w:ascii="Trebuchet MS" w:hAnsi="Trebuchet MS"/>
        </w:rPr>
        <w:t xml:space="preserve"> </w:t>
      </w:r>
      <w:r w:rsidR="001B4B83">
        <w:rPr>
          <w:rFonts w:ascii="Trebuchet MS" w:hAnsi="Trebuchet MS"/>
        </w:rPr>
        <w:t xml:space="preserve">Tücherer </w:t>
      </w:r>
      <w:r>
        <w:rPr>
          <w:rFonts w:ascii="Trebuchet MS" w:hAnsi="Trebuchet MS"/>
        </w:rPr>
        <w:t xml:space="preserve">und bat um schriftliche Übermittlung seiner Fragen. </w:t>
      </w:r>
    </w:p>
    <w:p w14:paraId="7C00DDD9" w14:textId="698BD24B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Da aber seit seinen ersten Kontaktversuchen einige Zeit verstrichen war, hatte sich die </w:t>
      </w:r>
      <w:r w:rsidR="00174D9E">
        <w:rPr>
          <w:rFonts w:ascii="Trebuchet MS" w:hAnsi="Trebuchet MS"/>
        </w:rPr>
        <w:t xml:space="preserve">Liste </w:t>
      </w:r>
      <w:r>
        <w:rPr>
          <w:rFonts w:ascii="Trebuchet MS" w:hAnsi="Trebuchet MS"/>
        </w:rPr>
        <w:t>in der Zwischenzeit „ein bisschen vergrößert“.</w:t>
      </w:r>
    </w:p>
    <w:p w14:paraId="484BD347" w14:textId="42B90EE6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Gefragt, geschickt! </w:t>
      </w:r>
      <w:r w:rsidR="00EE05B2">
        <w:rPr>
          <w:rFonts w:ascii="Trebuchet MS" w:hAnsi="Trebuchet MS"/>
        </w:rPr>
        <w:t>Sofort!</w:t>
      </w:r>
    </w:p>
    <w:p w14:paraId="1FF537F7" w14:textId="43BB6C3A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Erstaunlich schnell wurde der Eingang des Fragenkatalogs in der deutschen </w:t>
      </w:r>
      <w:r w:rsidR="00EE05B2">
        <w:rPr>
          <w:rFonts w:ascii="Trebuchet MS" w:hAnsi="Trebuchet MS"/>
        </w:rPr>
        <w:t>Hyundai-</w:t>
      </w:r>
      <w:r>
        <w:rPr>
          <w:rFonts w:ascii="Trebuchet MS" w:hAnsi="Trebuchet MS"/>
        </w:rPr>
        <w:t xml:space="preserve">Zentrale in Offenbach am Main per E-Mail bestätigt. </w:t>
      </w:r>
    </w:p>
    <w:p w14:paraId="1D70CB29" w14:textId="5701FFF4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174D9E">
        <w:rPr>
          <w:rFonts w:ascii="Trebuchet MS" w:hAnsi="Trebuchet MS"/>
        </w:rPr>
        <w:t>och d</w:t>
      </w:r>
      <w:r>
        <w:rPr>
          <w:rFonts w:ascii="Trebuchet MS" w:hAnsi="Trebuchet MS"/>
        </w:rPr>
        <w:t>anach kehrte wieder Stille ein.</w:t>
      </w:r>
    </w:p>
    <w:p w14:paraId="0B2EA1DD" w14:textId="37FB7C15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Keine </w:t>
      </w:r>
      <w:r w:rsidR="00E1226E">
        <w:rPr>
          <w:rFonts w:ascii="Trebuchet MS" w:hAnsi="Trebuchet MS"/>
        </w:rPr>
        <w:t xml:space="preserve">weitere </w:t>
      </w:r>
      <w:r>
        <w:rPr>
          <w:rFonts w:ascii="Trebuchet MS" w:hAnsi="Trebuchet MS"/>
        </w:rPr>
        <w:t>Reaktion! Nichts!</w:t>
      </w:r>
    </w:p>
    <w:p w14:paraId="17045715" w14:textId="11D5D142" w:rsidR="00A05A72" w:rsidRPr="00702190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>Erst auf schriftliche Nachfrage</w:t>
      </w:r>
      <w:r w:rsidR="00C611ED">
        <w:rPr>
          <w:rFonts w:ascii="Trebuchet MS" w:hAnsi="Trebuchet MS"/>
        </w:rPr>
        <w:t xml:space="preserve"> nach</w:t>
      </w:r>
      <w:r>
        <w:rPr>
          <w:rFonts w:ascii="Trebuchet MS" w:hAnsi="Trebuchet MS"/>
        </w:rPr>
        <w:t xml:space="preserve"> </w:t>
      </w:r>
      <w:r w:rsidR="006B3E84">
        <w:rPr>
          <w:rFonts w:ascii="Trebuchet MS" w:hAnsi="Trebuchet MS"/>
        </w:rPr>
        <w:t xml:space="preserve">mittlerweile </w:t>
      </w:r>
      <w:r>
        <w:rPr>
          <w:rFonts w:ascii="Trebuchet MS" w:hAnsi="Trebuchet MS"/>
        </w:rPr>
        <w:t xml:space="preserve">zwei Wochen schrieb die Hyundai Presseabteilung, dass man </w:t>
      </w:r>
      <w:r w:rsidRPr="00702190">
        <w:rPr>
          <w:rFonts w:ascii="Trebuchet MS" w:hAnsi="Trebuchet MS"/>
        </w:rPr>
        <w:t xml:space="preserve">diesen „umfangreichen Fragenkatalog nicht schriftlich im Detail beantworten könne“. Es gebe aber die Möglichkeit, einem </w:t>
      </w:r>
      <w:r>
        <w:rPr>
          <w:rFonts w:ascii="Trebuchet MS" w:hAnsi="Trebuchet MS"/>
        </w:rPr>
        <w:t xml:space="preserve">ihrer </w:t>
      </w:r>
      <w:r w:rsidRPr="00702190">
        <w:rPr>
          <w:rFonts w:ascii="Trebuchet MS" w:hAnsi="Trebuchet MS"/>
        </w:rPr>
        <w:t xml:space="preserve">„Experten“ in einem Interview die „wichtigsten Fragen </w:t>
      </w:r>
      <w:r w:rsidR="0087278C">
        <w:rPr>
          <w:rFonts w:ascii="Trebuchet MS" w:hAnsi="Trebuchet MS"/>
        </w:rPr>
        <w:t xml:space="preserve">zu </w:t>
      </w:r>
      <w:r w:rsidRPr="00702190">
        <w:rPr>
          <w:rFonts w:ascii="Trebuchet MS" w:hAnsi="Trebuchet MS"/>
        </w:rPr>
        <w:t>stellen“.</w:t>
      </w:r>
    </w:p>
    <w:p w14:paraId="1C8D7229" w14:textId="77777777" w:rsidR="00A05A72" w:rsidRPr="00702190" w:rsidRDefault="00A05A72" w:rsidP="00D97061">
      <w:pPr>
        <w:spacing w:line="360" w:lineRule="auto"/>
        <w:jc w:val="both"/>
        <w:rPr>
          <w:rFonts w:ascii="Trebuchet MS" w:hAnsi="Trebuchet MS"/>
        </w:rPr>
      </w:pPr>
      <w:r w:rsidRPr="00702190">
        <w:rPr>
          <w:rFonts w:ascii="Trebuchet MS" w:hAnsi="Trebuchet MS"/>
        </w:rPr>
        <w:t xml:space="preserve">Welch „großzügiges“ Angebot nach </w:t>
      </w:r>
      <w:r>
        <w:rPr>
          <w:rFonts w:ascii="Trebuchet MS" w:hAnsi="Trebuchet MS"/>
        </w:rPr>
        <w:t xml:space="preserve">mittlerweile </w:t>
      </w:r>
      <w:r w:rsidRPr="00702190">
        <w:rPr>
          <w:rFonts w:ascii="Trebuchet MS" w:hAnsi="Trebuchet MS"/>
        </w:rPr>
        <w:t>drei Monaten Untätigkeit!</w:t>
      </w:r>
    </w:p>
    <w:p w14:paraId="796144D7" w14:textId="77777777" w:rsidR="00A05A72" w:rsidRPr="00702190" w:rsidRDefault="00A05A72" w:rsidP="00D97061">
      <w:pPr>
        <w:spacing w:line="360" w:lineRule="auto"/>
        <w:jc w:val="both"/>
        <w:rPr>
          <w:rFonts w:ascii="Trebuchet MS" w:hAnsi="Trebuchet MS"/>
        </w:rPr>
      </w:pPr>
      <w:r w:rsidRPr="00702190">
        <w:rPr>
          <w:rFonts w:ascii="Trebuchet MS" w:hAnsi="Trebuchet MS"/>
        </w:rPr>
        <w:t>Zu wenig, zu spät!</w:t>
      </w:r>
    </w:p>
    <w:p w14:paraId="239AE3EB" w14:textId="39539AE5" w:rsidR="00A05A72" w:rsidRPr="00702190" w:rsidRDefault="00A05A72" w:rsidP="00D97061">
      <w:pPr>
        <w:spacing w:line="360" w:lineRule="auto"/>
        <w:jc w:val="both"/>
        <w:rPr>
          <w:rFonts w:ascii="Trebuchet MS" w:hAnsi="Trebuchet MS"/>
        </w:rPr>
      </w:pPr>
      <w:r w:rsidRPr="00702190">
        <w:rPr>
          <w:rFonts w:ascii="Trebuchet MS" w:hAnsi="Trebuchet MS"/>
        </w:rPr>
        <w:t>Damit aber die viele Arbeit mit d</w:t>
      </w:r>
      <w:r>
        <w:rPr>
          <w:rFonts w:ascii="Trebuchet MS" w:hAnsi="Trebuchet MS"/>
        </w:rPr>
        <w:t>ies</w:t>
      </w:r>
      <w:r w:rsidRPr="00702190">
        <w:rPr>
          <w:rFonts w:ascii="Trebuchet MS" w:hAnsi="Trebuchet MS"/>
        </w:rPr>
        <w:t xml:space="preserve">em leider </w:t>
      </w:r>
      <w:r>
        <w:rPr>
          <w:rFonts w:ascii="Trebuchet MS" w:hAnsi="Trebuchet MS"/>
        </w:rPr>
        <w:t xml:space="preserve">komplett </w:t>
      </w:r>
      <w:r w:rsidRPr="00702190">
        <w:rPr>
          <w:rFonts w:ascii="Trebuchet MS" w:hAnsi="Trebuchet MS"/>
        </w:rPr>
        <w:t xml:space="preserve">unbeantworteten Fragenkatalog zum IONIQ 6 nicht umsonst war, </w:t>
      </w:r>
      <w:r>
        <w:rPr>
          <w:rFonts w:ascii="Trebuchet MS" w:hAnsi="Trebuchet MS"/>
        </w:rPr>
        <w:t xml:space="preserve">veröffentlichte </w:t>
      </w:r>
      <w:r w:rsidR="00E1226E">
        <w:rPr>
          <w:rFonts w:ascii="Trebuchet MS" w:hAnsi="Trebuchet MS"/>
        </w:rPr>
        <w:t>Hans-Jürgen Tücherer</w:t>
      </w:r>
      <w:r>
        <w:rPr>
          <w:rFonts w:ascii="Trebuchet MS" w:hAnsi="Trebuchet MS"/>
        </w:rPr>
        <w:t xml:space="preserve"> nun ein </w:t>
      </w:r>
      <w:r w:rsidR="0087278C">
        <w:rPr>
          <w:rFonts w:ascii="Trebuchet MS" w:hAnsi="Trebuchet MS"/>
        </w:rPr>
        <w:t>Paperback</w:t>
      </w:r>
      <w:r w:rsidRPr="00702190">
        <w:rPr>
          <w:rFonts w:ascii="Trebuchet MS" w:hAnsi="Trebuchet MS"/>
        </w:rPr>
        <w:t xml:space="preserve">, das mehr Fragen als jedes andere Autobuch der Welt </w:t>
      </w:r>
      <w:r>
        <w:rPr>
          <w:rFonts w:ascii="Trebuchet MS" w:hAnsi="Trebuchet MS"/>
        </w:rPr>
        <w:t xml:space="preserve">zuvor </w:t>
      </w:r>
      <w:r w:rsidRPr="00702190">
        <w:rPr>
          <w:rFonts w:ascii="Trebuchet MS" w:hAnsi="Trebuchet MS"/>
        </w:rPr>
        <w:t>stellt:</w:t>
      </w:r>
    </w:p>
    <w:p w14:paraId="082672EF" w14:textId="77777777" w:rsidR="00A05A72" w:rsidRPr="00702190" w:rsidRDefault="00A05A72" w:rsidP="00E1226E">
      <w:pPr>
        <w:spacing w:line="360" w:lineRule="auto"/>
        <w:jc w:val="center"/>
        <w:rPr>
          <w:rFonts w:ascii="Trebuchet MS" w:hAnsi="Trebuchet MS" w:cs="Arial"/>
          <w:b/>
          <w:bCs/>
        </w:rPr>
      </w:pPr>
      <w:r w:rsidRPr="00702190">
        <w:rPr>
          <w:rFonts w:ascii="Trebuchet MS" w:hAnsi="Trebuchet MS" w:cs="Arial"/>
          <w:b/>
          <w:bCs/>
        </w:rPr>
        <w:t>1661 FRAGEN ZUM IONIQ 6, DIE HYUNDAI NICHT BEANTWORTEN WOLLTE</w:t>
      </w:r>
    </w:p>
    <w:p w14:paraId="4613F604" w14:textId="691C0198" w:rsidR="00A05A72" w:rsidRDefault="00A05A72" w:rsidP="00D97061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Eine Sammlung ebenso interessanter wie berechtigter </w:t>
      </w:r>
      <w:r w:rsidRPr="00702190">
        <w:rPr>
          <w:rFonts w:ascii="Trebuchet MS" w:hAnsi="Trebuchet MS" w:cs="Arial"/>
        </w:rPr>
        <w:t xml:space="preserve">Fragen, die die </w:t>
      </w:r>
      <w:r>
        <w:rPr>
          <w:rFonts w:ascii="Trebuchet MS" w:hAnsi="Trebuchet MS" w:cs="Arial"/>
        </w:rPr>
        <w:t>Besitzerinnen und Besitzer</w:t>
      </w:r>
      <w:r w:rsidRPr="00702190">
        <w:rPr>
          <w:rFonts w:ascii="Trebuchet MS" w:hAnsi="Trebuchet MS" w:cs="Arial"/>
        </w:rPr>
        <w:t xml:space="preserve"> dieser Elektrolimousine </w:t>
      </w:r>
      <w:r>
        <w:rPr>
          <w:rFonts w:ascii="Trebuchet MS" w:hAnsi="Trebuchet MS" w:cs="Arial"/>
        </w:rPr>
        <w:t>eben</w:t>
      </w:r>
      <w:r w:rsidRPr="00702190">
        <w:rPr>
          <w:rFonts w:ascii="Trebuchet MS" w:hAnsi="Trebuchet MS" w:cs="Arial"/>
        </w:rPr>
        <w:t xml:space="preserve">so stark interessieren </w:t>
      </w:r>
      <w:r>
        <w:rPr>
          <w:rFonts w:ascii="Trebuchet MS" w:hAnsi="Trebuchet MS" w:cs="Arial"/>
        </w:rPr>
        <w:t xml:space="preserve">werden, </w:t>
      </w:r>
      <w:r w:rsidRPr="00702190">
        <w:rPr>
          <w:rFonts w:ascii="Trebuchet MS" w:hAnsi="Trebuchet MS" w:cs="Arial"/>
        </w:rPr>
        <w:t xml:space="preserve">wie </w:t>
      </w:r>
      <w:r w:rsidR="009C4AE8">
        <w:rPr>
          <w:rFonts w:ascii="Trebuchet MS" w:hAnsi="Trebuchet MS" w:cs="Arial"/>
        </w:rPr>
        <w:t xml:space="preserve">die </w:t>
      </w:r>
      <w:r w:rsidRPr="00702190">
        <w:rPr>
          <w:rFonts w:ascii="Trebuchet MS" w:hAnsi="Trebuchet MS" w:cs="Arial"/>
        </w:rPr>
        <w:t>potenzielle</w:t>
      </w:r>
      <w:r>
        <w:rPr>
          <w:rFonts w:ascii="Trebuchet MS" w:hAnsi="Trebuchet MS" w:cs="Arial"/>
        </w:rPr>
        <w:t>, zukünftige</w:t>
      </w:r>
      <w:r w:rsidRPr="00702190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>Klientel für den IONIQ 6</w:t>
      </w:r>
      <w:r w:rsidRPr="00702190">
        <w:rPr>
          <w:rFonts w:ascii="Trebuchet MS" w:hAnsi="Trebuchet MS" w:cs="Arial"/>
        </w:rPr>
        <w:t xml:space="preserve">. </w:t>
      </w:r>
    </w:p>
    <w:p w14:paraId="06D1E454" w14:textId="77777777" w:rsidR="00A05A72" w:rsidRDefault="00A05A72" w:rsidP="00D97061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Zur Zielgruppe gehören natürlich auch</w:t>
      </w:r>
      <w:r w:rsidRPr="00702190">
        <w:rPr>
          <w:rFonts w:ascii="Trebuchet MS" w:hAnsi="Trebuchet MS" w:cs="Arial"/>
        </w:rPr>
        <w:t xml:space="preserve"> die </w:t>
      </w:r>
      <w:r>
        <w:rPr>
          <w:rFonts w:ascii="Trebuchet MS" w:hAnsi="Trebuchet MS" w:cs="Arial"/>
        </w:rPr>
        <w:t xml:space="preserve">fleißigen </w:t>
      </w:r>
      <w:r w:rsidRPr="00702190">
        <w:rPr>
          <w:rFonts w:ascii="Trebuchet MS" w:hAnsi="Trebuchet MS" w:cs="Arial"/>
        </w:rPr>
        <w:t>Teams der Hyundai-Händler und -Werkstätten, die diese Autos verkaufe</w:t>
      </w:r>
      <w:r>
        <w:rPr>
          <w:rFonts w:ascii="Trebuchet MS" w:hAnsi="Trebuchet MS" w:cs="Arial"/>
        </w:rPr>
        <w:t>n, warten und reparieren</w:t>
      </w:r>
      <w:r w:rsidRPr="00702190">
        <w:rPr>
          <w:rFonts w:ascii="Trebuchet MS" w:hAnsi="Trebuchet MS" w:cs="Arial"/>
        </w:rPr>
        <w:t>.</w:t>
      </w:r>
    </w:p>
    <w:p w14:paraId="3D311B12" w14:textId="77777777" w:rsidR="00A05A72" w:rsidRPr="00702190" w:rsidRDefault="00A05A72" w:rsidP="00D97061">
      <w:p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Und Zeitgenossen, die mit der Anschaffung eines Elektroautos liebäugeln und sich detailliert über die Besonderheiten eines Fahrzeugs mit alternativer Antriebstechnologie informieren wollen. </w:t>
      </w:r>
    </w:p>
    <w:p w14:paraId="1FE84FFE" w14:textId="30CC0EFF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Auf den 180 Seiten dieses Taschenbuchs findet man aber nicht nur alle 1661 Fragen, die die Presseabteilungen d</w:t>
      </w:r>
      <w:r w:rsidR="003C26E4">
        <w:rPr>
          <w:rFonts w:ascii="Trebuchet MS" w:hAnsi="Trebuchet MS"/>
        </w:rPr>
        <w:t>es Automobilkonzerns</w:t>
      </w:r>
      <w:r>
        <w:rPr>
          <w:rFonts w:ascii="Trebuchet MS" w:hAnsi="Trebuchet MS"/>
        </w:rPr>
        <w:t xml:space="preserve"> Hyundai nicht beantworten wollten. </w:t>
      </w:r>
    </w:p>
    <w:p w14:paraId="2E517D92" w14:textId="34D92460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</w:t>
      </w:r>
      <w:r w:rsidR="003C26E4">
        <w:rPr>
          <w:rFonts w:ascii="Trebuchet MS" w:hAnsi="Trebuchet MS"/>
        </w:rPr>
        <w:t>er</w:t>
      </w:r>
      <w:r>
        <w:rPr>
          <w:rFonts w:ascii="Trebuchet MS" w:hAnsi="Trebuchet MS"/>
        </w:rPr>
        <w:t xml:space="preserve"> übrigens in Südkorea und nicht in Nordkorea beheimatet ist. </w:t>
      </w:r>
      <w:r w:rsidRPr="00702190">
        <w:rPr>
          <w:rFonts w:ascii="Trebuchet MS" w:hAnsi="Trebuchet MS"/>
        </w:rPr>
        <w:t>Was a</w:t>
      </w:r>
      <w:r>
        <w:rPr>
          <w:rFonts w:ascii="Trebuchet MS" w:hAnsi="Trebuchet MS"/>
        </w:rPr>
        <w:t>llerdings</w:t>
      </w:r>
      <w:r w:rsidRPr="00702190">
        <w:rPr>
          <w:rFonts w:ascii="Trebuchet MS" w:hAnsi="Trebuchet MS"/>
        </w:rPr>
        <w:t xml:space="preserve"> einiges in Sachen </w:t>
      </w:r>
      <w:r>
        <w:rPr>
          <w:rFonts w:ascii="Trebuchet MS" w:hAnsi="Trebuchet MS"/>
        </w:rPr>
        <w:t>„</w:t>
      </w:r>
      <w:r w:rsidRPr="00702190">
        <w:rPr>
          <w:rFonts w:ascii="Trebuchet MS" w:hAnsi="Trebuchet MS"/>
        </w:rPr>
        <w:t>Kommunikationsfreude</w:t>
      </w:r>
      <w:r>
        <w:rPr>
          <w:rFonts w:ascii="Trebuchet MS" w:hAnsi="Trebuchet MS"/>
        </w:rPr>
        <w:t>“</w:t>
      </w:r>
      <w:r w:rsidRPr="00702190">
        <w:rPr>
          <w:rFonts w:ascii="Trebuchet MS" w:hAnsi="Trebuchet MS"/>
        </w:rPr>
        <w:t xml:space="preserve"> erklären würde …</w:t>
      </w:r>
    </w:p>
    <w:p w14:paraId="074B09A8" w14:textId="77777777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Das „Making of“ Kapitel erzählt, wie es, bedingt durch die „Mauer des Schweigens“ bei Hyundai, überhaupt zu diesem Buch kam.</w:t>
      </w:r>
    </w:p>
    <w:p w14:paraId="64BE2DAC" w14:textId="4BDE8648" w:rsidR="00A05A72" w:rsidRPr="00D464C3" w:rsidRDefault="00A05A72" w:rsidP="00D97061">
      <w:pPr>
        <w:spacing w:line="360" w:lineRule="auto"/>
        <w:jc w:val="both"/>
        <w:rPr>
          <w:rFonts w:ascii="Trebuchet MS" w:hAnsi="Trebuchet MS"/>
        </w:rPr>
      </w:pPr>
      <w:r w:rsidRPr="00D464C3">
        <w:rPr>
          <w:rFonts w:ascii="Trebuchet MS" w:hAnsi="Trebuchet MS"/>
        </w:rPr>
        <w:t xml:space="preserve">Das 180 Seiten starke Werk mit der ISBN </w:t>
      </w:r>
      <w:r w:rsidR="009D36D6" w:rsidRPr="00D464C3">
        <w:rPr>
          <w:rFonts w:ascii="Trebuchet MS" w:hAnsi="Trebuchet MS"/>
        </w:rPr>
        <w:t>979-8184007045</w:t>
      </w:r>
      <w:r w:rsidRPr="00D464C3">
        <w:rPr>
          <w:rFonts w:ascii="Trebuchet MS" w:hAnsi="Trebuchet MS"/>
        </w:rPr>
        <w:t xml:space="preserve"> ist ab sofort für nur 14,9</w:t>
      </w:r>
      <w:r w:rsidR="008E10A4">
        <w:rPr>
          <w:rFonts w:ascii="Trebuchet MS" w:hAnsi="Trebuchet MS"/>
        </w:rPr>
        <w:t>9</w:t>
      </w:r>
      <w:r w:rsidRPr="00D464C3">
        <w:rPr>
          <w:rFonts w:ascii="Trebuchet MS" w:hAnsi="Trebuchet MS"/>
        </w:rPr>
        <w:t xml:space="preserve"> Euro exklusiv bei Amazon erhältlich!</w:t>
      </w:r>
    </w:p>
    <w:p w14:paraId="4ACA1007" w14:textId="7D0F762D" w:rsidR="00A05A72" w:rsidRDefault="00A05A72" w:rsidP="00BA23E0">
      <w:pPr>
        <w:rPr>
          <w:rFonts w:ascii="Trebuchet MS" w:hAnsi="Trebuchet MS"/>
        </w:rPr>
      </w:pPr>
      <w:r w:rsidRPr="00092B3A">
        <w:rPr>
          <w:rFonts w:ascii="Trebuchet MS" w:hAnsi="Trebuchet MS"/>
        </w:rPr>
        <w:t xml:space="preserve">Hier ist der direkte Link zur deutschsprachigen Ausgabe: </w:t>
      </w:r>
      <w:hyperlink r:id="rId8" w:history="1">
        <w:r w:rsidR="00092B3A" w:rsidRPr="00092B3A">
          <w:rPr>
            <w:rStyle w:val="Hyperlink"/>
            <w:rFonts w:ascii="Trebuchet MS" w:hAnsi="Trebuchet MS"/>
          </w:rPr>
          <w:t>https://amzn.to/44rasXQ</w:t>
        </w:r>
      </w:hyperlink>
    </w:p>
    <w:p w14:paraId="44D5AD64" w14:textId="2953B32B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Alternativ </w:t>
      </w:r>
      <w:r w:rsidR="00737726">
        <w:rPr>
          <w:rFonts w:ascii="Trebuchet MS" w:hAnsi="Trebuchet MS"/>
        </w:rPr>
        <w:t>gibt es</w:t>
      </w:r>
      <w:r>
        <w:rPr>
          <w:rFonts w:ascii="Trebuchet MS" w:hAnsi="Trebuchet MS"/>
        </w:rPr>
        <w:t xml:space="preserve"> dieses spannende Thema bei Amazon für </w:t>
      </w:r>
      <w:r w:rsidR="00E10946">
        <w:rPr>
          <w:rFonts w:ascii="Trebuchet MS" w:hAnsi="Trebuchet MS"/>
        </w:rPr>
        <w:t>9</w:t>
      </w:r>
      <w:r>
        <w:rPr>
          <w:rFonts w:ascii="Trebuchet MS" w:hAnsi="Trebuchet MS"/>
        </w:rPr>
        <w:t>,9</w:t>
      </w:r>
      <w:r w:rsidR="00E10946">
        <w:rPr>
          <w:rFonts w:ascii="Trebuchet MS" w:hAnsi="Trebuchet MS"/>
        </w:rPr>
        <w:t>9</w:t>
      </w:r>
      <w:r>
        <w:rPr>
          <w:rFonts w:ascii="Trebuchet MS" w:hAnsi="Trebuchet MS"/>
        </w:rPr>
        <w:t xml:space="preserve"> </w:t>
      </w:r>
      <w:r w:rsidRPr="00394486">
        <w:rPr>
          <w:rFonts w:ascii="Trebuchet MS" w:hAnsi="Trebuchet MS"/>
        </w:rPr>
        <w:t xml:space="preserve">Euro </w:t>
      </w:r>
      <w:r>
        <w:rPr>
          <w:rFonts w:ascii="Trebuchet MS" w:hAnsi="Trebuchet MS"/>
        </w:rPr>
        <w:t>auch als E-Book.</w:t>
      </w:r>
    </w:p>
    <w:p w14:paraId="5469AECB" w14:textId="5A8458FD" w:rsidR="00A05A72" w:rsidRPr="00394486" w:rsidRDefault="00A05A72" w:rsidP="00D97061">
      <w:pPr>
        <w:spacing w:line="360" w:lineRule="auto"/>
        <w:jc w:val="both"/>
        <w:rPr>
          <w:rFonts w:ascii="Trebuchet MS" w:hAnsi="Trebuchet MS"/>
        </w:rPr>
      </w:pPr>
      <w:r w:rsidRPr="00211444">
        <w:rPr>
          <w:rFonts w:ascii="Trebuchet MS" w:hAnsi="Trebuchet MS"/>
          <w:szCs w:val="24"/>
        </w:rPr>
        <w:t>Beide Varianten</w:t>
      </w:r>
      <w:r>
        <w:rPr>
          <w:rFonts w:ascii="Trebuchet MS" w:hAnsi="Trebuchet MS"/>
        </w:rPr>
        <w:t>, Taschenbuch wie E-Book,</w:t>
      </w:r>
      <w:r w:rsidRPr="00211444">
        <w:rPr>
          <w:rFonts w:ascii="Trebuchet MS" w:hAnsi="Trebuchet MS"/>
          <w:szCs w:val="24"/>
        </w:rPr>
        <w:t xml:space="preserve"> gibt es </w:t>
      </w:r>
      <w:r w:rsidR="00E807A5">
        <w:rPr>
          <w:rFonts w:ascii="Trebuchet MS" w:hAnsi="Trebuchet MS"/>
          <w:szCs w:val="24"/>
        </w:rPr>
        <w:t xml:space="preserve">bei Amazon </w:t>
      </w:r>
      <w:r w:rsidRPr="00211444">
        <w:rPr>
          <w:rFonts w:ascii="Trebuchet MS" w:hAnsi="Trebuchet MS"/>
          <w:szCs w:val="24"/>
        </w:rPr>
        <w:t>unter dem Titel „1,661 QUESTIONS ABOUT THE IONIQ 6 THAT HYUNDAI DIDN’T WANT TO ANSWER</w:t>
      </w:r>
      <w:r w:rsidRPr="00211444">
        <w:rPr>
          <w:rFonts w:ascii="Trebuchet MS" w:hAnsi="Trebuchet MS"/>
        </w:rPr>
        <w:t>” auch in e</w:t>
      </w:r>
      <w:r>
        <w:rPr>
          <w:rFonts w:ascii="Trebuchet MS" w:hAnsi="Trebuchet MS"/>
        </w:rPr>
        <w:t>nglischer Sprache.</w:t>
      </w:r>
    </w:p>
    <w:p w14:paraId="756376F0" w14:textId="77777777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</w:p>
    <w:p w14:paraId="03D6C330" w14:textId="57F933EA" w:rsidR="00A05A72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PS: </w:t>
      </w:r>
      <w:r w:rsidRPr="00394486">
        <w:rPr>
          <w:rFonts w:ascii="Trebuchet MS" w:hAnsi="Trebuchet MS"/>
        </w:rPr>
        <w:t xml:space="preserve">Vorsicht! Seien Sie gewarnt! Dieses Buch kann neben </w:t>
      </w:r>
      <w:r>
        <w:rPr>
          <w:rFonts w:ascii="Trebuchet MS" w:hAnsi="Trebuchet MS"/>
        </w:rPr>
        <w:t>der einen oder anderen</w:t>
      </w:r>
      <w:r w:rsidRPr="00394486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Frage zum Hyundai IONIQ 6</w:t>
      </w:r>
      <w:r w:rsidRPr="00394486">
        <w:rPr>
          <w:rFonts w:ascii="Trebuchet MS" w:hAnsi="Trebuchet MS"/>
        </w:rPr>
        <w:t xml:space="preserve"> auch Spuren von Satire enthalten …</w:t>
      </w:r>
    </w:p>
    <w:p w14:paraId="610AAE6D" w14:textId="6D119037" w:rsidR="00A05A72" w:rsidRPr="00394486" w:rsidRDefault="00A05A72" w:rsidP="00D97061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PPS: Hans-Jürgen Tücherer arbeitet auch weiter an dem zuerst geplanten Buch über </w:t>
      </w:r>
      <w:r w:rsidR="00816A30">
        <w:rPr>
          <w:rFonts w:ascii="Trebuchet MS" w:hAnsi="Trebuchet MS"/>
        </w:rPr>
        <w:t>sein</w:t>
      </w:r>
      <w:r w:rsidR="00102987">
        <w:rPr>
          <w:rFonts w:ascii="Trebuchet MS" w:hAnsi="Trebuchet MS"/>
        </w:rPr>
        <w:t>en</w:t>
      </w:r>
      <w:r>
        <w:rPr>
          <w:rFonts w:ascii="Trebuchet MS" w:hAnsi="Trebuchet MS"/>
        </w:rPr>
        <w:t xml:space="preserve"> Wechsel zur Elektromobilität und </w:t>
      </w:r>
      <w:r w:rsidR="00102987">
        <w:rPr>
          <w:rFonts w:ascii="Trebuchet MS" w:hAnsi="Trebuchet MS"/>
        </w:rPr>
        <w:t>die</w:t>
      </w:r>
      <w:r>
        <w:rPr>
          <w:rFonts w:ascii="Trebuchet MS" w:hAnsi="Trebuchet MS"/>
        </w:rPr>
        <w:t xml:space="preserve"> Erfahrungen mit dem </w:t>
      </w:r>
      <w:r w:rsidR="00B3086E">
        <w:rPr>
          <w:rFonts w:ascii="Trebuchet MS" w:hAnsi="Trebuchet MS"/>
        </w:rPr>
        <w:t xml:space="preserve">Hyundai </w:t>
      </w:r>
      <w:r>
        <w:rPr>
          <w:rFonts w:ascii="Trebuchet MS" w:hAnsi="Trebuchet MS"/>
        </w:rPr>
        <w:t>IONIQ 6 im Besonderen.</w:t>
      </w:r>
    </w:p>
    <w:p w14:paraId="511558AE" w14:textId="1E4E4FCE" w:rsidR="00E52A49" w:rsidRDefault="00E52A49" w:rsidP="00A05A72"/>
    <w:p w14:paraId="7228EF6B" w14:textId="77777777" w:rsidR="00A05688" w:rsidRDefault="00A05688" w:rsidP="00A05A72"/>
    <w:p w14:paraId="4A31A285" w14:textId="77777777" w:rsidR="00A05688" w:rsidRPr="00256EA4" w:rsidRDefault="00A05688" w:rsidP="00A05688">
      <w:pPr>
        <w:jc w:val="center"/>
        <w:rPr>
          <w:rFonts w:ascii="Trebuchet MS" w:hAnsi="Trebuchet MS"/>
          <w:b/>
          <w:bCs/>
          <w:sz w:val="32"/>
          <w:szCs w:val="32"/>
        </w:rPr>
      </w:pPr>
      <w:r w:rsidRPr="00256EA4">
        <w:rPr>
          <w:rFonts w:ascii="Trebuchet MS" w:hAnsi="Trebuchet MS"/>
          <w:b/>
          <w:bCs/>
          <w:sz w:val="32"/>
          <w:szCs w:val="32"/>
        </w:rPr>
        <w:t xml:space="preserve">Der Pressetext und die Pressefotos </w:t>
      </w:r>
    </w:p>
    <w:p w14:paraId="6F7197AE" w14:textId="3282422E" w:rsidR="00A05688" w:rsidRPr="00256EA4" w:rsidRDefault="00A05688" w:rsidP="00A05688">
      <w:pPr>
        <w:jc w:val="center"/>
        <w:rPr>
          <w:rFonts w:ascii="Trebuchet MS" w:hAnsi="Trebuchet MS"/>
          <w:b/>
          <w:bCs/>
          <w:sz w:val="32"/>
          <w:szCs w:val="32"/>
        </w:rPr>
      </w:pPr>
      <w:r w:rsidRPr="00256EA4">
        <w:rPr>
          <w:rFonts w:ascii="Trebuchet MS" w:hAnsi="Trebuchet MS"/>
          <w:b/>
          <w:bCs/>
          <w:sz w:val="32"/>
          <w:szCs w:val="32"/>
        </w:rPr>
        <w:t>stehen hier zum Download bereit:</w:t>
      </w:r>
    </w:p>
    <w:p w14:paraId="1973F0BB" w14:textId="77777777" w:rsidR="00A05688" w:rsidRPr="00256EA4" w:rsidRDefault="00A05688" w:rsidP="00A05688">
      <w:pPr>
        <w:jc w:val="center"/>
        <w:rPr>
          <w:rFonts w:ascii="Trebuchet MS" w:hAnsi="Trebuchet MS"/>
          <w:b/>
          <w:bCs/>
          <w:sz w:val="16"/>
          <w:szCs w:val="16"/>
        </w:rPr>
      </w:pPr>
    </w:p>
    <w:p w14:paraId="27983E33" w14:textId="02AE382F" w:rsidR="00A05688" w:rsidRPr="00256EA4" w:rsidRDefault="00C4401F" w:rsidP="00A05688">
      <w:pPr>
        <w:jc w:val="center"/>
        <w:rPr>
          <w:rFonts w:ascii="Trebuchet MS" w:hAnsi="Trebuchet MS"/>
          <w:b/>
          <w:bCs/>
          <w:sz w:val="32"/>
          <w:szCs w:val="32"/>
        </w:rPr>
      </w:pPr>
      <w:hyperlink r:id="rId9" w:history="1">
        <w:r w:rsidRPr="00256EA4">
          <w:rPr>
            <w:rStyle w:val="Hyperlink"/>
            <w:rFonts w:ascii="Trebuchet MS" w:hAnsi="Trebuchet MS"/>
            <w:b/>
            <w:bCs/>
            <w:sz w:val="32"/>
            <w:szCs w:val="32"/>
          </w:rPr>
          <w:t>www.hjtbooks.automediapool.com</w:t>
        </w:r>
      </w:hyperlink>
      <w:r w:rsidRPr="00256EA4">
        <w:rPr>
          <w:rFonts w:ascii="Trebuchet MS" w:hAnsi="Trebuchet MS"/>
          <w:b/>
          <w:bCs/>
          <w:sz w:val="32"/>
          <w:szCs w:val="32"/>
        </w:rPr>
        <w:t xml:space="preserve"> </w:t>
      </w:r>
    </w:p>
    <w:sectPr w:rsidR="00A05688" w:rsidRPr="00256EA4" w:rsidSect="004E78F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835" w:right="1418" w:bottom="1701" w:left="1418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10442" w14:textId="77777777" w:rsidR="000103B3" w:rsidRPr="00E337EE" w:rsidRDefault="000103B3">
      <w:r w:rsidRPr="00E337EE">
        <w:separator/>
      </w:r>
    </w:p>
  </w:endnote>
  <w:endnote w:type="continuationSeparator" w:id="0">
    <w:p w14:paraId="359513D5" w14:textId="77777777" w:rsidR="000103B3" w:rsidRPr="00E337EE" w:rsidRDefault="000103B3">
      <w:r w:rsidRPr="00E337E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KCa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F077" w14:textId="77777777" w:rsidR="00580DA5" w:rsidRDefault="00580DA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16DD" w14:textId="28164A92" w:rsidR="007E6974" w:rsidRDefault="00E75558" w:rsidP="00114825">
    <w:pPr>
      <w:pStyle w:val="Fuzeile"/>
      <w:tabs>
        <w:tab w:val="clear" w:pos="9072"/>
      </w:tabs>
      <w:spacing w:line="360" w:lineRule="auto"/>
      <w:jc w:val="center"/>
      <w:rPr>
        <w:rFonts w:ascii="Trebuchet MS" w:hAnsi="Trebuchet MS"/>
        <w:b/>
        <w:bCs/>
        <w:sz w:val="22"/>
        <w:szCs w:val="22"/>
      </w:rPr>
    </w:pPr>
    <w:r w:rsidRPr="00E75558">
      <w:rPr>
        <w:rFonts w:ascii="Trebuchet MS" w:hAnsi="Trebuchet MS"/>
        <w:b/>
        <w:bCs/>
        <w:sz w:val="22"/>
        <w:szCs w:val="22"/>
      </w:rPr>
      <w:t xml:space="preserve">Abdruck frei! Belegexemplar als PDF-Datei erbeten an </w:t>
    </w:r>
    <w:hyperlink r:id="rId1" w:history="1">
      <w:r w:rsidR="004E78F0" w:rsidRPr="0013516F">
        <w:rPr>
          <w:rStyle w:val="Hyperlink"/>
          <w:rFonts w:ascii="Trebuchet MS" w:hAnsi="Trebuchet MS"/>
          <w:b/>
          <w:bCs/>
          <w:sz w:val="22"/>
          <w:szCs w:val="22"/>
        </w:rPr>
        <w:t>media@automediapool.com</w:t>
      </w:r>
    </w:hyperlink>
  </w:p>
  <w:p w14:paraId="62B9090B" w14:textId="0962D84F" w:rsidR="004E78F0" w:rsidRPr="00E75558" w:rsidRDefault="00114825" w:rsidP="00114825">
    <w:pPr>
      <w:pStyle w:val="Fuzeile"/>
      <w:tabs>
        <w:tab w:val="clear" w:pos="9072"/>
      </w:tabs>
      <w:spacing w:line="360" w:lineRule="auto"/>
      <w:jc w:val="center"/>
      <w:rPr>
        <w:rFonts w:ascii="Trebuchet MS" w:hAnsi="Trebuchet MS"/>
        <w:b/>
        <w:bCs/>
        <w:sz w:val="22"/>
        <w:szCs w:val="22"/>
      </w:rPr>
    </w:pPr>
    <w:r>
      <w:rPr>
        <w:rFonts w:ascii="Trebuchet MS" w:hAnsi="Trebuchet MS"/>
        <w:b/>
        <w:bCs/>
        <w:sz w:val="22"/>
        <w:szCs w:val="22"/>
      </w:rPr>
      <w:t xml:space="preserve">Sie haben noch Fragen? Bitte schicken Sie eine E-Mail an </w:t>
    </w:r>
    <w:hyperlink r:id="rId2" w:history="1">
      <w:r w:rsidRPr="0013516F">
        <w:rPr>
          <w:rStyle w:val="Hyperlink"/>
          <w:rFonts w:ascii="Trebuchet MS" w:hAnsi="Trebuchet MS"/>
          <w:b/>
          <w:bCs/>
          <w:sz w:val="22"/>
          <w:szCs w:val="22"/>
        </w:rPr>
        <w:t>media@automediapool.com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607C" w14:textId="77777777" w:rsidR="00580DA5" w:rsidRDefault="00580D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D5A66" w14:textId="77777777" w:rsidR="000103B3" w:rsidRPr="00E337EE" w:rsidRDefault="000103B3">
      <w:r w:rsidRPr="00E337EE">
        <w:separator/>
      </w:r>
    </w:p>
  </w:footnote>
  <w:footnote w:type="continuationSeparator" w:id="0">
    <w:p w14:paraId="7F0AAA6D" w14:textId="77777777" w:rsidR="000103B3" w:rsidRPr="00E337EE" w:rsidRDefault="000103B3">
      <w:r w:rsidRPr="00E337E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5E5AB" w14:textId="77777777" w:rsidR="00580DA5" w:rsidRDefault="00580D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7892" w14:textId="5770C234" w:rsidR="007E6974" w:rsidRDefault="00D04C0E">
    <w:pPr>
      <w:pStyle w:val="Kopfzeile"/>
      <w:jc w:val="center"/>
    </w:pPr>
    <w:r>
      <w:rPr>
        <w:noProof/>
      </w:rPr>
      <w:drawing>
        <wp:inline distT="0" distB="0" distL="0" distR="0" wp14:anchorId="1BD72BFF" wp14:editId="3A668AAE">
          <wp:extent cx="5759450" cy="1188085"/>
          <wp:effectExtent l="0" t="0" r="0" b="0"/>
          <wp:docPr id="1964099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409929" name="Grafik 1964099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188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A1077A" w14:textId="77777777" w:rsidR="00A53F5F" w:rsidRDefault="00A53F5F">
    <w:pPr>
      <w:pStyle w:val="Kopfzeile"/>
      <w:jc w:val="center"/>
      <w:rPr>
        <w:sz w:val="16"/>
        <w:szCs w:val="16"/>
      </w:rPr>
    </w:pPr>
  </w:p>
  <w:p w14:paraId="19D74A1A" w14:textId="723307AC" w:rsidR="00495081" w:rsidRPr="00580DA5" w:rsidRDefault="00580DA5" w:rsidP="00580DA5">
    <w:pPr>
      <w:pStyle w:val="Kopfzeile"/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537EBE6" wp14:editId="6C7D5584">
          <wp:extent cx="5759450" cy="295910"/>
          <wp:effectExtent l="0" t="0" r="0" b="8890"/>
          <wp:docPr id="132036860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0368601" name="Grafik 13203686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95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D9055" w14:textId="77777777" w:rsidR="009C39EE" w:rsidRPr="009C39EE" w:rsidRDefault="009C39EE" w:rsidP="00A53F5F">
    <w:pPr>
      <w:pStyle w:val="Kopfzeile"/>
      <w:jc w:val="center"/>
      <w:rPr>
        <w:rFonts w:ascii="KCaps" w:hAnsi="KCaps"/>
        <w:sz w:val="16"/>
        <w:szCs w:val="16"/>
      </w:rPr>
    </w:pPr>
  </w:p>
  <w:p w14:paraId="0F55E7B3" w14:textId="77777777" w:rsidR="00A53F5F" w:rsidRPr="00A53F5F" w:rsidRDefault="00A53F5F" w:rsidP="00A53F5F">
    <w:pPr>
      <w:pStyle w:val="Kopfzeile"/>
      <w:jc w:val="center"/>
      <w:rPr>
        <w:rFonts w:ascii="Trebuchet MS" w:hAnsi="Trebuchet MS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A121" w14:textId="77777777" w:rsidR="00580DA5" w:rsidRDefault="00580DA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03"/>
    <w:rsid w:val="00000ADA"/>
    <w:rsid w:val="00000D8D"/>
    <w:rsid w:val="000012A1"/>
    <w:rsid w:val="0000231A"/>
    <w:rsid w:val="00002C79"/>
    <w:rsid w:val="000034D8"/>
    <w:rsid w:val="000041D7"/>
    <w:rsid w:val="00004730"/>
    <w:rsid w:val="00005694"/>
    <w:rsid w:val="0000697A"/>
    <w:rsid w:val="000103B3"/>
    <w:rsid w:val="00012ED1"/>
    <w:rsid w:val="0001349E"/>
    <w:rsid w:val="00013A22"/>
    <w:rsid w:val="000146EF"/>
    <w:rsid w:val="0001541C"/>
    <w:rsid w:val="00016D20"/>
    <w:rsid w:val="000206F7"/>
    <w:rsid w:val="0002153A"/>
    <w:rsid w:val="0002485A"/>
    <w:rsid w:val="000267FF"/>
    <w:rsid w:val="00030096"/>
    <w:rsid w:val="00030E19"/>
    <w:rsid w:val="00032603"/>
    <w:rsid w:val="00033C54"/>
    <w:rsid w:val="00033C8D"/>
    <w:rsid w:val="0003405C"/>
    <w:rsid w:val="0003515B"/>
    <w:rsid w:val="000356A8"/>
    <w:rsid w:val="00035F7D"/>
    <w:rsid w:val="00042210"/>
    <w:rsid w:val="000427F5"/>
    <w:rsid w:val="00045B77"/>
    <w:rsid w:val="00052403"/>
    <w:rsid w:val="00053E60"/>
    <w:rsid w:val="000570F6"/>
    <w:rsid w:val="00060A53"/>
    <w:rsid w:val="00060BF0"/>
    <w:rsid w:val="00061A37"/>
    <w:rsid w:val="00062386"/>
    <w:rsid w:val="00062616"/>
    <w:rsid w:val="00063FE4"/>
    <w:rsid w:val="00065BB8"/>
    <w:rsid w:val="00065D59"/>
    <w:rsid w:val="00066EDF"/>
    <w:rsid w:val="00067461"/>
    <w:rsid w:val="000704D3"/>
    <w:rsid w:val="00070656"/>
    <w:rsid w:val="00070743"/>
    <w:rsid w:val="00072D16"/>
    <w:rsid w:val="00073045"/>
    <w:rsid w:val="0007533B"/>
    <w:rsid w:val="00076164"/>
    <w:rsid w:val="0007754A"/>
    <w:rsid w:val="00080BE9"/>
    <w:rsid w:val="000810BC"/>
    <w:rsid w:val="000815A4"/>
    <w:rsid w:val="00081CED"/>
    <w:rsid w:val="000827F7"/>
    <w:rsid w:val="000833A8"/>
    <w:rsid w:val="0008385B"/>
    <w:rsid w:val="000851C2"/>
    <w:rsid w:val="00086163"/>
    <w:rsid w:val="000905C3"/>
    <w:rsid w:val="00092B3A"/>
    <w:rsid w:val="00094243"/>
    <w:rsid w:val="00094525"/>
    <w:rsid w:val="00095A25"/>
    <w:rsid w:val="000964AF"/>
    <w:rsid w:val="0009675C"/>
    <w:rsid w:val="000979A9"/>
    <w:rsid w:val="000A2ACD"/>
    <w:rsid w:val="000A2E5D"/>
    <w:rsid w:val="000A5C77"/>
    <w:rsid w:val="000B2B80"/>
    <w:rsid w:val="000B34AA"/>
    <w:rsid w:val="000B3BE5"/>
    <w:rsid w:val="000B595F"/>
    <w:rsid w:val="000B5AB4"/>
    <w:rsid w:val="000B68FB"/>
    <w:rsid w:val="000B7207"/>
    <w:rsid w:val="000C06AA"/>
    <w:rsid w:val="000C1B58"/>
    <w:rsid w:val="000C5238"/>
    <w:rsid w:val="000C712F"/>
    <w:rsid w:val="000C774B"/>
    <w:rsid w:val="000D1BE0"/>
    <w:rsid w:val="000D42D4"/>
    <w:rsid w:val="000D4DB7"/>
    <w:rsid w:val="000D5739"/>
    <w:rsid w:val="000D57CF"/>
    <w:rsid w:val="000D7E0E"/>
    <w:rsid w:val="000E20F2"/>
    <w:rsid w:val="000E22BE"/>
    <w:rsid w:val="000E2554"/>
    <w:rsid w:val="000E2560"/>
    <w:rsid w:val="000E2C44"/>
    <w:rsid w:val="000E3091"/>
    <w:rsid w:val="000E7EE7"/>
    <w:rsid w:val="000F0A56"/>
    <w:rsid w:val="000F2282"/>
    <w:rsid w:val="000F40DE"/>
    <w:rsid w:val="000F448D"/>
    <w:rsid w:val="000F4B2F"/>
    <w:rsid w:val="000F50F7"/>
    <w:rsid w:val="000F649D"/>
    <w:rsid w:val="000F67E3"/>
    <w:rsid w:val="001013CD"/>
    <w:rsid w:val="00101E4E"/>
    <w:rsid w:val="00102382"/>
    <w:rsid w:val="00102403"/>
    <w:rsid w:val="00102987"/>
    <w:rsid w:val="001112B8"/>
    <w:rsid w:val="001126C7"/>
    <w:rsid w:val="001128DA"/>
    <w:rsid w:val="001142CE"/>
    <w:rsid w:val="00114825"/>
    <w:rsid w:val="001240A2"/>
    <w:rsid w:val="00125049"/>
    <w:rsid w:val="00130C91"/>
    <w:rsid w:val="001335DA"/>
    <w:rsid w:val="00134E02"/>
    <w:rsid w:val="001356F8"/>
    <w:rsid w:val="00140420"/>
    <w:rsid w:val="00140A1F"/>
    <w:rsid w:val="0014569B"/>
    <w:rsid w:val="001461D4"/>
    <w:rsid w:val="00146275"/>
    <w:rsid w:val="0014664F"/>
    <w:rsid w:val="00146F09"/>
    <w:rsid w:val="00147EF5"/>
    <w:rsid w:val="001529C5"/>
    <w:rsid w:val="00152A48"/>
    <w:rsid w:val="00153C45"/>
    <w:rsid w:val="001546EA"/>
    <w:rsid w:val="001553B2"/>
    <w:rsid w:val="00160594"/>
    <w:rsid w:val="001629EB"/>
    <w:rsid w:val="00164A0E"/>
    <w:rsid w:val="00164D97"/>
    <w:rsid w:val="00165032"/>
    <w:rsid w:val="00165479"/>
    <w:rsid w:val="00165D4C"/>
    <w:rsid w:val="001668DC"/>
    <w:rsid w:val="0016734C"/>
    <w:rsid w:val="0017173B"/>
    <w:rsid w:val="00174D9E"/>
    <w:rsid w:val="001758C5"/>
    <w:rsid w:val="0017641F"/>
    <w:rsid w:val="001818E7"/>
    <w:rsid w:val="00182CD3"/>
    <w:rsid w:val="001854DD"/>
    <w:rsid w:val="00185FF4"/>
    <w:rsid w:val="001864B7"/>
    <w:rsid w:val="00186D9F"/>
    <w:rsid w:val="0019062B"/>
    <w:rsid w:val="00190BA6"/>
    <w:rsid w:val="00192168"/>
    <w:rsid w:val="00193826"/>
    <w:rsid w:val="00193F18"/>
    <w:rsid w:val="001A3548"/>
    <w:rsid w:val="001A4A8B"/>
    <w:rsid w:val="001A5241"/>
    <w:rsid w:val="001A60AE"/>
    <w:rsid w:val="001A6BA0"/>
    <w:rsid w:val="001A6E10"/>
    <w:rsid w:val="001B0147"/>
    <w:rsid w:val="001B1124"/>
    <w:rsid w:val="001B1666"/>
    <w:rsid w:val="001B19D6"/>
    <w:rsid w:val="001B1AE6"/>
    <w:rsid w:val="001B21C8"/>
    <w:rsid w:val="001B4B83"/>
    <w:rsid w:val="001B57CE"/>
    <w:rsid w:val="001B7CEB"/>
    <w:rsid w:val="001C4597"/>
    <w:rsid w:val="001C6268"/>
    <w:rsid w:val="001C7CE8"/>
    <w:rsid w:val="001D0003"/>
    <w:rsid w:val="001D2B85"/>
    <w:rsid w:val="001D3AB6"/>
    <w:rsid w:val="001D5328"/>
    <w:rsid w:val="001D68BF"/>
    <w:rsid w:val="001E1734"/>
    <w:rsid w:val="001E4C8E"/>
    <w:rsid w:val="001E50BE"/>
    <w:rsid w:val="001E5174"/>
    <w:rsid w:val="001E51BA"/>
    <w:rsid w:val="001E5624"/>
    <w:rsid w:val="001E6D0D"/>
    <w:rsid w:val="001F13F2"/>
    <w:rsid w:val="001F2346"/>
    <w:rsid w:val="001F7CC1"/>
    <w:rsid w:val="002001DF"/>
    <w:rsid w:val="00201029"/>
    <w:rsid w:val="00201A89"/>
    <w:rsid w:val="00203B4C"/>
    <w:rsid w:val="002041A5"/>
    <w:rsid w:val="00205254"/>
    <w:rsid w:val="0020562E"/>
    <w:rsid w:val="00206554"/>
    <w:rsid w:val="0021006B"/>
    <w:rsid w:val="00211118"/>
    <w:rsid w:val="00212533"/>
    <w:rsid w:val="00213D20"/>
    <w:rsid w:val="0021495D"/>
    <w:rsid w:val="00216D3C"/>
    <w:rsid w:val="00220050"/>
    <w:rsid w:val="00222D23"/>
    <w:rsid w:val="00222E07"/>
    <w:rsid w:val="0022385F"/>
    <w:rsid w:val="00225A5E"/>
    <w:rsid w:val="002260B9"/>
    <w:rsid w:val="00234AA9"/>
    <w:rsid w:val="002367B5"/>
    <w:rsid w:val="00236DC3"/>
    <w:rsid w:val="00240CA4"/>
    <w:rsid w:val="00241D61"/>
    <w:rsid w:val="002421C7"/>
    <w:rsid w:val="00243D61"/>
    <w:rsid w:val="00244EAA"/>
    <w:rsid w:val="002450CF"/>
    <w:rsid w:val="00246186"/>
    <w:rsid w:val="002468F4"/>
    <w:rsid w:val="00246919"/>
    <w:rsid w:val="00250C20"/>
    <w:rsid w:val="00252B13"/>
    <w:rsid w:val="00254618"/>
    <w:rsid w:val="00254A6C"/>
    <w:rsid w:val="002554E8"/>
    <w:rsid w:val="00256EA4"/>
    <w:rsid w:val="002572ED"/>
    <w:rsid w:val="0025738D"/>
    <w:rsid w:val="00260041"/>
    <w:rsid w:val="00260356"/>
    <w:rsid w:val="00261065"/>
    <w:rsid w:val="002612BF"/>
    <w:rsid w:val="00263B46"/>
    <w:rsid w:val="002644ED"/>
    <w:rsid w:val="002647E3"/>
    <w:rsid w:val="0026582D"/>
    <w:rsid w:val="00265B97"/>
    <w:rsid w:val="00266390"/>
    <w:rsid w:val="0027054A"/>
    <w:rsid w:val="0027098B"/>
    <w:rsid w:val="0027167E"/>
    <w:rsid w:val="00271FCC"/>
    <w:rsid w:val="00272A05"/>
    <w:rsid w:val="00275177"/>
    <w:rsid w:val="00275EC3"/>
    <w:rsid w:val="00281199"/>
    <w:rsid w:val="00283695"/>
    <w:rsid w:val="0028502D"/>
    <w:rsid w:val="002866E2"/>
    <w:rsid w:val="002868B0"/>
    <w:rsid w:val="00287663"/>
    <w:rsid w:val="00290990"/>
    <w:rsid w:val="00290E07"/>
    <w:rsid w:val="00291619"/>
    <w:rsid w:val="002963D0"/>
    <w:rsid w:val="002A003A"/>
    <w:rsid w:val="002A2370"/>
    <w:rsid w:val="002A2E61"/>
    <w:rsid w:val="002A52BB"/>
    <w:rsid w:val="002A7EA3"/>
    <w:rsid w:val="002B05D8"/>
    <w:rsid w:val="002B128D"/>
    <w:rsid w:val="002B1D4C"/>
    <w:rsid w:val="002B2AA6"/>
    <w:rsid w:val="002B30D4"/>
    <w:rsid w:val="002B35A3"/>
    <w:rsid w:val="002B383E"/>
    <w:rsid w:val="002B4223"/>
    <w:rsid w:val="002B5220"/>
    <w:rsid w:val="002B6257"/>
    <w:rsid w:val="002B671E"/>
    <w:rsid w:val="002B7481"/>
    <w:rsid w:val="002C0CB8"/>
    <w:rsid w:val="002C11A2"/>
    <w:rsid w:val="002C3B58"/>
    <w:rsid w:val="002C42B2"/>
    <w:rsid w:val="002C6FCA"/>
    <w:rsid w:val="002D0CDE"/>
    <w:rsid w:val="002D16BE"/>
    <w:rsid w:val="002D3DC4"/>
    <w:rsid w:val="002D4ABD"/>
    <w:rsid w:val="002D559B"/>
    <w:rsid w:val="002D6FC7"/>
    <w:rsid w:val="002D73BD"/>
    <w:rsid w:val="002D7E82"/>
    <w:rsid w:val="002E1CDF"/>
    <w:rsid w:val="002E7E2B"/>
    <w:rsid w:val="002F01C0"/>
    <w:rsid w:val="002F0CD7"/>
    <w:rsid w:val="002F2803"/>
    <w:rsid w:val="002F3A3B"/>
    <w:rsid w:val="002F4B3E"/>
    <w:rsid w:val="002F4EC6"/>
    <w:rsid w:val="002F51DF"/>
    <w:rsid w:val="002F668C"/>
    <w:rsid w:val="002F67EC"/>
    <w:rsid w:val="00300084"/>
    <w:rsid w:val="00300994"/>
    <w:rsid w:val="00302C2F"/>
    <w:rsid w:val="003031BF"/>
    <w:rsid w:val="0030375A"/>
    <w:rsid w:val="003053FD"/>
    <w:rsid w:val="00305DD3"/>
    <w:rsid w:val="003079BF"/>
    <w:rsid w:val="00307FE4"/>
    <w:rsid w:val="00310544"/>
    <w:rsid w:val="003105D1"/>
    <w:rsid w:val="00311A02"/>
    <w:rsid w:val="00312CFD"/>
    <w:rsid w:val="0031411D"/>
    <w:rsid w:val="0031428E"/>
    <w:rsid w:val="00314A13"/>
    <w:rsid w:val="003161BE"/>
    <w:rsid w:val="0031716C"/>
    <w:rsid w:val="003171CF"/>
    <w:rsid w:val="00317A2C"/>
    <w:rsid w:val="00317B01"/>
    <w:rsid w:val="00317DF0"/>
    <w:rsid w:val="003211D8"/>
    <w:rsid w:val="00323ABA"/>
    <w:rsid w:val="00323C64"/>
    <w:rsid w:val="00324883"/>
    <w:rsid w:val="003255D5"/>
    <w:rsid w:val="003265B3"/>
    <w:rsid w:val="003267F4"/>
    <w:rsid w:val="003276C0"/>
    <w:rsid w:val="00331B72"/>
    <w:rsid w:val="00332889"/>
    <w:rsid w:val="00335AFE"/>
    <w:rsid w:val="00336462"/>
    <w:rsid w:val="00340836"/>
    <w:rsid w:val="00341C1C"/>
    <w:rsid w:val="00342F8D"/>
    <w:rsid w:val="00343130"/>
    <w:rsid w:val="0034337F"/>
    <w:rsid w:val="0034461A"/>
    <w:rsid w:val="00344C62"/>
    <w:rsid w:val="00344F75"/>
    <w:rsid w:val="00350CF5"/>
    <w:rsid w:val="00350E3C"/>
    <w:rsid w:val="003539BB"/>
    <w:rsid w:val="00360E34"/>
    <w:rsid w:val="003628FF"/>
    <w:rsid w:val="003634C7"/>
    <w:rsid w:val="003671FF"/>
    <w:rsid w:val="0037053E"/>
    <w:rsid w:val="00370570"/>
    <w:rsid w:val="0037178B"/>
    <w:rsid w:val="0037334F"/>
    <w:rsid w:val="003739F5"/>
    <w:rsid w:val="00373F30"/>
    <w:rsid w:val="003743C2"/>
    <w:rsid w:val="00375A70"/>
    <w:rsid w:val="00375DEA"/>
    <w:rsid w:val="00375F7B"/>
    <w:rsid w:val="003760AE"/>
    <w:rsid w:val="00377F1A"/>
    <w:rsid w:val="0038177A"/>
    <w:rsid w:val="0038280E"/>
    <w:rsid w:val="00383DBB"/>
    <w:rsid w:val="00385243"/>
    <w:rsid w:val="00387D30"/>
    <w:rsid w:val="00387FE9"/>
    <w:rsid w:val="00392D98"/>
    <w:rsid w:val="00396B5D"/>
    <w:rsid w:val="003A2DAF"/>
    <w:rsid w:val="003A37ED"/>
    <w:rsid w:val="003A3EF8"/>
    <w:rsid w:val="003A4F28"/>
    <w:rsid w:val="003A4F6F"/>
    <w:rsid w:val="003B011F"/>
    <w:rsid w:val="003B0AFC"/>
    <w:rsid w:val="003B0BAC"/>
    <w:rsid w:val="003B29DE"/>
    <w:rsid w:val="003B4D1B"/>
    <w:rsid w:val="003B4D48"/>
    <w:rsid w:val="003B5EE6"/>
    <w:rsid w:val="003B6F89"/>
    <w:rsid w:val="003B74CC"/>
    <w:rsid w:val="003C084F"/>
    <w:rsid w:val="003C1C62"/>
    <w:rsid w:val="003C233F"/>
    <w:rsid w:val="003C26E4"/>
    <w:rsid w:val="003C36CC"/>
    <w:rsid w:val="003D08A8"/>
    <w:rsid w:val="003D1A5F"/>
    <w:rsid w:val="003D1D92"/>
    <w:rsid w:val="003D33A6"/>
    <w:rsid w:val="003D4BEE"/>
    <w:rsid w:val="003D73F5"/>
    <w:rsid w:val="003D747E"/>
    <w:rsid w:val="003D7E18"/>
    <w:rsid w:val="003E04D7"/>
    <w:rsid w:val="003E4696"/>
    <w:rsid w:val="003E5023"/>
    <w:rsid w:val="003E7D4E"/>
    <w:rsid w:val="003F0CAE"/>
    <w:rsid w:val="003F1B35"/>
    <w:rsid w:val="003F28FA"/>
    <w:rsid w:val="003F35C5"/>
    <w:rsid w:val="003F49D3"/>
    <w:rsid w:val="003F49E0"/>
    <w:rsid w:val="003F5AF1"/>
    <w:rsid w:val="00401A36"/>
    <w:rsid w:val="00402C88"/>
    <w:rsid w:val="004032B8"/>
    <w:rsid w:val="004034A2"/>
    <w:rsid w:val="004035F3"/>
    <w:rsid w:val="00403816"/>
    <w:rsid w:val="004048EA"/>
    <w:rsid w:val="00406FC6"/>
    <w:rsid w:val="00407A66"/>
    <w:rsid w:val="00407E41"/>
    <w:rsid w:val="00410BF8"/>
    <w:rsid w:val="00410F1E"/>
    <w:rsid w:val="004111EB"/>
    <w:rsid w:val="00411635"/>
    <w:rsid w:val="00412B4D"/>
    <w:rsid w:val="00413861"/>
    <w:rsid w:val="004143FC"/>
    <w:rsid w:val="00415331"/>
    <w:rsid w:val="0041638B"/>
    <w:rsid w:val="0042016F"/>
    <w:rsid w:val="00420C63"/>
    <w:rsid w:val="0042139C"/>
    <w:rsid w:val="00423C6B"/>
    <w:rsid w:val="00426045"/>
    <w:rsid w:val="004263CE"/>
    <w:rsid w:val="00431296"/>
    <w:rsid w:val="004324B4"/>
    <w:rsid w:val="00434E81"/>
    <w:rsid w:val="00436CC5"/>
    <w:rsid w:val="004372FD"/>
    <w:rsid w:val="00440DC4"/>
    <w:rsid w:val="00441D17"/>
    <w:rsid w:val="004454E4"/>
    <w:rsid w:val="004465BC"/>
    <w:rsid w:val="00450286"/>
    <w:rsid w:val="00453143"/>
    <w:rsid w:val="004535BA"/>
    <w:rsid w:val="00453B2A"/>
    <w:rsid w:val="004543B9"/>
    <w:rsid w:val="00455E07"/>
    <w:rsid w:val="00456C5A"/>
    <w:rsid w:val="00460452"/>
    <w:rsid w:val="004611C0"/>
    <w:rsid w:val="00463E7B"/>
    <w:rsid w:val="00465CC3"/>
    <w:rsid w:val="0046609C"/>
    <w:rsid w:val="0046654C"/>
    <w:rsid w:val="0046729C"/>
    <w:rsid w:val="00470B71"/>
    <w:rsid w:val="00470DA7"/>
    <w:rsid w:val="00471053"/>
    <w:rsid w:val="004715D8"/>
    <w:rsid w:val="004716EC"/>
    <w:rsid w:val="00471E01"/>
    <w:rsid w:val="004726F6"/>
    <w:rsid w:val="00472C4B"/>
    <w:rsid w:val="00473BE4"/>
    <w:rsid w:val="00476383"/>
    <w:rsid w:val="00476D7A"/>
    <w:rsid w:val="0048287F"/>
    <w:rsid w:val="004849C2"/>
    <w:rsid w:val="00484FA7"/>
    <w:rsid w:val="00485A76"/>
    <w:rsid w:val="004879F4"/>
    <w:rsid w:val="00490BF7"/>
    <w:rsid w:val="004912DE"/>
    <w:rsid w:val="004921E7"/>
    <w:rsid w:val="00492200"/>
    <w:rsid w:val="00495081"/>
    <w:rsid w:val="004956DC"/>
    <w:rsid w:val="004956FB"/>
    <w:rsid w:val="00495C3F"/>
    <w:rsid w:val="004A1505"/>
    <w:rsid w:val="004B07C4"/>
    <w:rsid w:val="004B2539"/>
    <w:rsid w:val="004B26A2"/>
    <w:rsid w:val="004B2926"/>
    <w:rsid w:val="004B377F"/>
    <w:rsid w:val="004B40D7"/>
    <w:rsid w:val="004B688A"/>
    <w:rsid w:val="004B6D1F"/>
    <w:rsid w:val="004B7269"/>
    <w:rsid w:val="004C1A8F"/>
    <w:rsid w:val="004C2547"/>
    <w:rsid w:val="004C6082"/>
    <w:rsid w:val="004C793B"/>
    <w:rsid w:val="004D11BD"/>
    <w:rsid w:val="004D27CA"/>
    <w:rsid w:val="004D291E"/>
    <w:rsid w:val="004D45EF"/>
    <w:rsid w:val="004D5B83"/>
    <w:rsid w:val="004E0302"/>
    <w:rsid w:val="004E24F0"/>
    <w:rsid w:val="004E2B18"/>
    <w:rsid w:val="004E3142"/>
    <w:rsid w:val="004E47D3"/>
    <w:rsid w:val="004E78F0"/>
    <w:rsid w:val="004F13FB"/>
    <w:rsid w:val="004F3131"/>
    <w:rsid w:val="004F4E7D"/>
    <w:rsid w:val="004F50FD"/>
    <w:rsid w:val="004F77A9"/>
    <w:rsid w:val="005064AA"/>
    <w:rsid w:val="00507B1D"/>
    <w:rsid w:val="00510698"/>
    <w:rsid w:val="005114CD"/>
    <w:rsid w:val="005140F5"/>
    <w:rsid w:val="00515FDF"/>
    <w:rsid w:val="0051669D"/>
    <w:rsid w:val="00516BF1"/>
    <w:rsid w:val="005219A5"/>
    <w:rsid w:val="00523FED"/>
    <w:rsid w:val="00524516"/>
    <w:rsid w:val="005251BC"/>
    <w:rsid w:val="0052654C"/>
    <w:rsid w:val="00527E7B"/>
    <w:rsid w:val="00530F24"/>
    <w:rsid w:val="005335FC"/>
    <w:rsid w:val="00533CAC"/>
    <w:rsid w:val="005343E7"/>
    <w:rsid w:val="00534AFB"/>
    <w:rsid w:val="00535117"/>
    <w:rsid w:val="00535213"/>
    <w:rsid w:val="005407A5"/>
    <w:rsid w:val="00540C2A"/>
    <w:rsid w:val="00540D70"/>
    <w:rsid w:val="00541754"/>
    <w:rsid w:val="00541A56"/>
    <w:rsid w:val="00541C0E"/>
    <w:rsid w:val="00542F2B"/>
    <w:rsid w:val="00546BE3"/>
    <w:rsid w:val="005472A3"/>
    <w:rsid w:val="00547339"/>
    <w:rsid w:val="00552AB0"/>
    <w:rsid w:val="005538E4"/>
    <w:rsid w:val="00553CAB"/>
    <w:rsid w:val="0055663E"/>
    <w:rsid w:val="00560882"/>
    <w:rsid w:val="00560BA9"/>
    <w:rsid w:val="005620A1"/>
    <w:rsid w:val="00562478"/>
    <w:rsid w:val="005661D3"/>
    <w:rsid w:val="0056647F"/>
    <w:rsid w:val="00567B9A"/>
    <w:rsid w:val="0057092A"/>
    <w:rsid w:val="00572256"/>
    <w:rsid w:val="00573B7C"/>
    <w:rsid w:val="0057628C"/>
    <w:rsid w:val="00576C4A"/>
    <w:rsid w:val="005777B3"/>
    <w:rsid w:val="005809C8"/>
    <w:rsid w:val="00580DA5"/>
    <w:rsid w:val="0058360C"/>
    <w:rsid w:val="0058533C"/>
    <w:rsid w:val="0058568E"/>
    <w:rsid w:val="00586E26"/>
    <w:rsid w:val="005878D3"/>
    <w:rsid w:val="00590580"/>
    <w:rsid w:val="00591696"/>
    <w:rsid w:val="00594E45"/>
    <w:rsid w:val="00594FD1"/>
    <w:rsid w:val="00597313"/>
    <w:rsid w:val="00597475"/>
    <w:rsid w:val="005975BB"/>
    <w:rsid w:val="005A10CF"/>
    <w:rsid w:val="005A4329"/>
    <w:rsid w:val="005A5061"/>
    <w:rsid w:val="005A5E41"/>
    <w:rsid w:val="005A7A96"/>
    <w:rsid w:val="005B3572"/>
    <w:rsid w:val="005B4069"/>
    <w:rsid w:val="005B4F64"/>
    <w:rsid w:val="005B6578"/>
    <w:rsid w:val="005B69FD"/>
    <w:rsid w:val="005B6C1E"/>
    <w:rsid w:val="005C0276"/>
    <w:rsid w:val="005C06AA"/>
    <w:rsid w:val="005C150B"/>
    <w:rsid w:val="005C293A"/>
    <w:rsid w:val="005C7DA1"/>
    <w:rsid w:val="005D0590"/>
    <w:rsid w:val="005D0829"/>
    <w:rsid w:val="005D303A"/>
    <w:rsid w:val="005D4A30"/>
    <w:rsid w:val="005D5E1E"/>
    <w:rsid w:val="005D7683"/>
    <w:rsid w:val="005D7B24"/>
    <w:rsid w:val="005E02F9"/>
    <w:rsid w:val="005E0A14"/>
    <w:rsid w:val="005E3186"/>
    <w:rsid w:val="005E4357"/>
    <w:rsid w:val="005E5FE9"/>
    <w:rsid w:val="005E6082"/>
    <w:rsid w:val="005F0057"/>
    <w:rsid w:val="005F1431"/>
    <w:rsid w:val="005F1653"/>
    <w:rsid w:val="005F1A51"/>
    <w:rsid w:val="005F313E"/>
    <w:rsid w:val="005F440E"/>
    <w:rsid w:val="005F6F5C"/>
    <w:rsid w:val="005F7258"/>
    <w:rsid w:val="005F7A1A"/>
    <w:rsid w:val="00600423"/>
    <w:rsid w:val="0060255E"/>
    <w:rsid w:val="00605D7A"/>
    <w:rsid w:val="006062CE"/>
    <w:rsid w:val="00611A12"/>
    <w:rsid w:val="00612D21"/>
    <w:rsid w:val="00612DA2"/>
    <w:rsid w:val="00613094"/>
    <w:rsid w:val="006134DE"/>
    <w:rsid w:val="00614544"/>
    <w:rsid w:val="006155D1"/>
    <w:rsid w:val="006206D4"/>
    <w:rsid w:val="00620935"/>
    <w:rsid w:val="00620C44"/>
    <w:rsid w:val="00621558"/>
    <w:rsid w:val="006219D4"/>
    <w:rsid w:val="00622B6C"/>
    <w:rsid w:val="0062451A"/>
    <w:rsid w:val="00626288"/>
    <w:rsid w:val="0062632A"/>
    <w:rsid w:val="006276D8"/>
    <w:rsid w:val="00627800"/>
    <w:rsid w:val="00627A10"/>
    <w:rsid w:val="0063070F"/>
    <w:rsid w:val="00630A20"/>
    <w:rsid w:val="00630C91"/>
    <w:rsid w:val="006315C9"/>
    <w:rsid w:val="0063205C"/>
    <w:rsid w:val="006368CF"/>
    <w:rsid w:val="00636B24"/>
    <w:rsid w:val="006378AB"/>
    <w:rsid w:val="0064155E"/>
    <w:rsid w:val="00641BB7"/>
    <w:rsid w:val="00642793"/>
    <w:rsid w:val="006428AB"/>
    <w:rsid w:val="00643659"/>
    <w:rsid w:val="00644AB3"/>
    <w:rsid w:val="0064638D"/>
    <w:rsid w:val="00652421"/>
    <w:rsid w:val="00653E2F"/>
    <w:rsid w:val="00653E5B"/>
    <w:rsid w:val="006546DE"/>
    <w:rsid w:val="00654A69"/>
    <w:rsid w:val="0065598F"/>
    <w:rsid w:val="00664FCB"/>
    <w:rsid w:val="00666186"/>
    <w:rsid w:val="006703D9"/>
    <w:rsid w:val="006708D5"/>
    <w:rsid w:val="00670BDA"/>
    <w:rsid w:val="00670F28"/>
    <w:rsid w:val="006742A1"/>
    <w:rsid w:val="00676EF4"/>
    <w:rsid w:val="006770E5"/>
    <w:rsid w:val="00677770"/>
    <w:rsid w:val="0067798D"/>
    <w:rsid w:val="00677E74"/>
    <w:rsid w:val="0068037A"/>
    <w:rsid w:val="00680DB7"/>
    <w:rsid w:val="006810B9"/>
    <w:rsid w:val="00681832"/>
    <w:rsid w:val="0068420C"/>
    <w:rsid w:val="006843DD"/>
    <w:rsid w:val="006849FD"/>
    <w:rsid w:val="00684BB0"/>
    <w:rsid w:val="00685181"/>
    <w:rsid w:val="00686F6D"/>
    <w:rsid w:val="0069286A"/>
    <w:rsid w:val="006955B6"/>
    <w:rsid w:val="00697CF7"/>
    <w:rsid w:val="006A0EC2"/>
    <w:rsid w:val="006A11CE"/>
    <w:rsid w:val="006A12BE"/>
    <w:rsid w:val="006A2473"/>
    <w:rsid w:val="006A4D03"/>
    <w:rsid w:val="006A584E"/>
    <w:rsid w:val="006A5CE9"/>
    <w:rsid w:val="006A70A6"/>
    <w:rsid w:val="006A7ACF"/>
    <w:rsid w:val="006A7CC4"/>
    <w:rsid w:val="006B02F8"/>
    <w:rsid w:val="006B17CC"/>
    <w:rsid w:val="006B1AB5"/>
    <w:rsid w:val="006B3E84"/>
    <w:rsid w:val="006B40CE"/>
    <w:rsid w:val="006B4133"/>
    <w:rsid w:val="006B45A1"/>
    <w:rsid w:val="006B4EA4"/>
    <w:rsid w:val="006C332E"/>
    <w:rsid w:val="006C3CF1"/>
    <w:rsid w:val="006C4BB0"/>
    <w:rsid w:val="006C520E"/>
    <w:rsid w:val="006C78CB"/>
    <w:rsid w:val="006D01EE"/>
    <w:rsid w:val="006D1383"/>
    <w:rsid w:val="006D2D39"/>
    <w:rsid w:val="006D3BCB"/>
    <w:rsid w:val="006D4A7E"/>
    <w:rsid w:val="006D5131"/>
    <w:rsid w:val="006D53BD"/>
    <w:rsid w:val="006D5881"/>
    <w:rsid w:val="006D5B8C"/>
    <w:rsid w:val="006D671D"/>
    <w:rsid w:val="006D790B"/>
    <w:rsid w:val="006E0BED"/>
    <w:rsid w:val="006E0C8D"/>
    <w:rsid w:val="006E26B1"/>
    <w:rsid w:val="006E494F"/>
    <w:rsid w:val="006E49EB"/>
    <w:rsid w:val="006E6926"/>
    <w:rsid w:val="006E7E02"/>
    <w:rsid w:val="006E7E50"/>
    <w:rsid w:val="006F2E33"/>
    <w:rsid w:val="006F480B"/>
    <w:rsid w:val="006F561F"/>
    <w:rsid w:val="00701E7B"/>
    <w:rsid w:val="00704365"/>
    <w:rsid w:val="007058A1"/>
    <w:rsid w:val="00705BAD"/>
    <w:rsid w:val="007067E2"/>
    <w:rsid w:val="00707C8B"/>
    <w:rsid w:val="0071067F"/>
    <w:rsid w:val="007147B4"/>
    <w:rsid w:val="00716403"/>
    <w:rsid w:val="00717553"/>
    <w:rsid w:val="00717F8E"/>
    <w:rsid w:val="00720691"/>
    <w:rsid w:val="007258A2"/>
    <w:rsid w:val="007263A4"/>
    <w:rsid w:val="00730A1E"/>
    <w:rsid w:val="00731B91"/>
    <w:rsid w:val="00731C8E"/>
    <w:rsid w:val="00732216"/>
    <w:rsid w:val="00733201"/>
    <w:rsid w:val="007333DE"/>
    <w:rsid w:val="00734201"/>
    <w:rsid w:val="00734A6A"/>
    <w:rsid w:val="00737726"/>
    <w:rsid w:val="00741460"/>
    <w:rsid w:val="00741C3E"/>
    <w:rsid w:val="00743745"/>
    <w:rsid w:val="0074729B"/>
    <w:rsid w:val="00750704"/>
    <w:rsid w:val="0075429E"/>
    <w:rsid w:val="00760D72"/>
    <w:rsid w:val="00762B5F"/>
    <w:rsid w:val="00762DF9"/>
    <w:rsid w:val="0076323B"/>
    <w:rsid w:val="00765F05"/>
    <w:rsid w:val="0076621F"/>
    <w:rsid w:val="0076712B"/>
    <w:rsid w:val="00771324"/>
    <w:rsid w:val="007718EC"/>
    <w:rsid w:val="00771E44"/>
    <w:rsid w:val="00775444"/>
    <w:rsid w:val="007770AF"/>
    <w:rsid w:val="00777C94"/>
    <w:rsid w:val="00777ED2"/>
    <w:rsid w:val="00780EC6"/>
    <w:rsid w:val="0078154F"/>
    <w:rsid w:val="00785456"/>
    <w:rsid w:val="00785D67"/>
    <w:rsid w:val="00785D92"/>
    <w:rsid w:val="0078606E"/>
    <w:rsid w:val="00786B28"/>
    <w:rsid w:val="0079161E"/>
    <w:rsid w:val="0079275E"/>
    <w:rsid w:val="00792D08"/>
    <w:rsid w:val="00792E3C"/>
    <w:rsid w:val="00794437"/>
    <w:rsid w:val="007959C3"/>
    <w:rsid w:val="007960CA"/>
    <w:rsid w:val="00797008"/>
    <w:rsid w:val="007A0688"/>
    <w:rsid w:val="007A1F20"/>
    <w:rsid w:val="007A28F6"/>
    <w:rsid w:val="007A2946"/>
    <w:rsid w:val="007A2C64"/>
    <w:rsid w:val="007A3088"/>
    <w:rsid w:val="007A3477"/>
    <w:rsid w:val="007A40EF"/>
    <w:rsid w:val="007A686F"/>
    <w:rsid w:val="007B0E12"/>
    <w:rsid w:val="007B1475"/>
    <w:rsid w:val="007B3EF8"/>
    <w:rsid w:val="007B6A04"/>
    <w:rsid w:val="007B6C72"/>
    <w:rsid w:val="007B6D2B"/>
    <w:rsid w:val="007B6E8D"/>
    <w:rsid w:val="007B7537"/>
    <w:rsid w:val="007B7E5F"/>
    <w:rsid w:val="007C0F9F"/>
    <w:rsid w:val="007C2C53"/>
    <w:rsid w:val="007C3D72"/>
    <w:rsid w:val="007C4538"/>
    <w:rsid w:val="007C6B43"/>
    <w:rsid w:val="007C7FD1"/>
    <w:rsid w:val="007D0088"/>
    <w:rsid w:val="007D0120"/>
    <w:rsid w:val="007D19F2"/>
    <w:rsid w:val="007D22FF"/>
    <w:rsid w:val="007D64A9"/>
    <w:rsid w:val="007D7B49"/>
    <w:rsid w:val="007E203C"/>
    <w:rsid w:val="007E3F35"/>
    <w:rsid w:val="007E4365"/>
    <w:rsid w:val="007E4603"/>
    <w:rsid w:val="007E61BA"/>
    <w:rsid w:val="007E6974"/>
    <w:rsid w:val="007E74EF"/>
    <w:rsid w:val="007F3462"/>
    <w:rsid w:val="007F3EAC"/>
    <w:rsid w:val="007F46B5"/>
    <w:rsid w:val="007F6556"/>
    <w:rsid w:val="007F6D38"/>
    <w:rsid w:val="007F74B7"/>
    <w:rsid w:val="007F758F"/>
    <w:rsid w:val="008020AC"/>
    <w:rsid w:val="008022D9"/>
    <w:rsid w:val="00805E15"/>
    <w:rsid w:val="00807D1F"/>
    <w:rsid w:val="00810766"/>
    <w:rsid w:val="00811ED3"/>
    <w:rsid w:val="00813ACE"/>
    <w:rsid w:val="00813AEB"/>
    <w:rsid w:val="008141B0"/>
    <w:rsid w:val="00814962"/>
    <w:rsid w:val="00814FE4"/>
    <w:rsid w:val="008168E9"/>
    <w:rsid w:val="00816A30"/>
    <w:rsid w:val="00816EB5"/>
    <w:rsid w:val="00817528"/>
    <w:rsid w:val="00817E51"/>
    <w:rsid w:val="00820818"/>
    <w:rsid w:val="00820A89"/>
    <w:rsid w:val="00820C1D"/>
    <w:rsid w:val="00820EE9"/>
    <w:rsid w:val="008214AC"/>
    <w:rsid w:val="00824AF1"/>
    <w:rsid w:val="00824D25"/>
    <w:rsid w:val="00825998"/>
    <w:rsid w:val="00825E8A"/>
    <w:rsid w:val="00825F07"/>
    <w:rsid w:val="008277BB"/>
    <w:rsid w:val="00827EB2"/>
    <w:rsid w:val="008302FF"/>
    <w:rsid w:val="008308CA"/>
    <w:rsid w:val="00830947"/>
    <w:rsid w:val="00830DB5"/>
    <w:rsid w:val="00831049"/>
    <w:rsid w:val="0083245B"/>
    <w:rsid w:val="00833898"/>
    <w:rsid w:val="0083417B"/>
    <w:rsid w:val="00834BD8"/>
    <w:rsid w:val="00843945"/>
    <w:rsid w:val="008468DF"/>
    <w:rsid w:val="00846946"/>
    <w:rsid w:val="008511F6"/>
    <w:rsid w:val="00851B06"/>
    <w:rsid w:val="00852090"/>
    <w:rsid w:val="008534A0"/>
    <w:rsid w:val="00856370"/>
    <w:rsid w:val="008612D0"/>
    <w:rsid w:val="008619C2"/>
    <w:rsid w:val="0086365D"/>
    <w:rsid w:val="00865121"/>
    <w:rsid w:val="00865569"/>
    <w:rsid w:val="00866BCC"/>
    <w:rsid w:val="00866DC9"/>
    <w:rsid w:val="00870659"/>
    <w:rsid w:val="00870CB7"/>
    <w:rsid w:val="0087278C"/>
    <w:rsid w:val="00872B6A"/>
    <w:rsid w:val="00872FAE"/>
    <w:rsid w:val="00873503"/>
    <w:rsid w:val="0087667C"/>
    <w:rsid w:val="00876A49"/>
    <w:rsid w:val="00876D2F"/>
    <w:rsid w:val="00877936"/>
    <w:rsid w:val="00877A57"/>
    <w:rsid w:val="00877B0F"/>
    <w:rsid w:val="008855BD"/>
    <w:rsid w:val="008861C3"/>
    <w:rsid w:val="00891E60"/>
    <w:rsid w:val="00894B77"/>
    <w:rsid w:val="00895260"/>
    <w:rsid w:val="0089546B"/>
    <w:rsid w:val="00896D26"/>
    <w:rsid w:val="00896F75"/>
    <w:rsid w:val="008972EB"/>
    <w:rsid w:val="00897F56"/>
    <w:rsid w:val="008A006E"/>
    <w:rsid w:val="008A0B03"/>
    <w:rsid w:val="008A28D9"/>
    <w:rsid w:val="008A5221"/>
    <w:rsid w:val="008A5725"/>
    <w:rsid w:val="008A5FE9"/>
    <w:rsid w:val="008A75D3"/>
    <w:rsid w:val="008A7CC1"/>
    <w:rsid w:val="008B2A79"/>
    <w:rsid w:val="008B5A16"/>
    <w:rsid w:val="008B7521"/>
    <w:rsid w:val="008C048A"/>
    <w:rsid w:val="008C0F10"/>
    <w:rsid w:val="008C130B"/>
    <w:rsid w:val="008C2D65"/>
    <w:rsid w:val="008C4CF3"/>
    <w:rsid w:val="008C6D0C"/>
    <w:rsid w:val="008D0176"/>
    <w:rsid w:val="008D26D7"/>
    <w:rsid w:val="008D46BA"/>
    <w:rsid w:val="008D6A48"/>
    <w:rsid w:val="008D7063"/>
    <w:rsid w:val="008D7121"/>
    <w:rsid w:val="008E01D6"/>
    <w:rsid w:val="008E077B"/>
    <w:rsid w:val="008E10A4"/>
    <w:rsid w:val="008E33E8"/>
    <w:rsid w:val="008E3D5A"/>
    <w:rsid w:val="008E4A0E"/>
    <w:rsid w:val="008E4EB4"/>
    <w:rsid w:val="008E5CE3"/>
    <w:rsid w:val="008E7A19"/>
    <w:rsid w:val="008F1DEC"/>
    <w:rsid w:val="00905259"/>
    <w:rsid w:val="009053D7"/>
    <w:rsid w:val="00906692"/>
    <w:rsid w:val="009117BF"/>
    <w:rsid w:val="009136AB"/>
    <w:rsid w:val="00913ECA"/>
    <w:rsid w:val="0091413D"/>
    <w:rsid w:val="00915211"/>
    <w:rsid w:val="00915B10"/>
    <w:rsid w:val="00916D56"/>
    <w:rsid w:val="00917271"/>
    <w:rsid w:val="00922114"/>
    <w:rsid w:val="009235EF"/>
    <w:rsid w:val="0092386F"/>
    <w:rsid w:val="0092656D"/>
    <w:rsid w:val="00926EFA"/>
    <w:rsid w:val="009301E0"/>
    <w:rsid w:val="0093239D"/>
    <w:rsid w:val="00935A4E"/>
    <w:rsid w:val="009406D5"/>
    <w:rsid w:val="00941186"/>
    <w:rsid w:val="00941651"/>
    <w:rsid w:val="009416AC"/>
    <w:rsid w:val="0094181D"/>
    <w:rsid w:val="00943C6B"/>
    <w:rsid w:val="00945242"/>
    <w:rsid w:val="009464BF"/>
    <w:rsid w:val="00950D5D"/>
    <w:rsid w:val="009515AB"/>
    <w:rsid w:val="00954A0C"/>
    <w:rsid w:val="009556F1"/>
    <w:rsid w:val="00957209"/>
    <w:rsid w:val="00957A97"/>
    <w:rsid w:val="00961AB2"/>
    <w:rsid w:val="0096272B"/>
    <w:rsid w:val="009638DA"/>
    <w:rsid w:val="0096399A"/>
    <w:rsid w:val="00964962"/>
    <w:rsid w:val="00965126"/>
    <w:rsid w:val="00967C6C"/>
    <w:rsid w:val="00971B19"/>
    <w:rsid w:val="009731A6"/>
    <w:rsid w:val="00973B48"/>
    <w:rsid w:val="009742DB"/>
    <w:rsid w:val="00975691"/>
    <w:rsid w:val="00981848"/>
    <w:rsid w:val="00981DC3"/>
    <w:rsid w:val="00982C11"/>
    <w:rsid w:val="00985210"/>
    <w:rsid w:val="00986FDF"/>
    <w:rsid w:val="009875C4"/>
    <w:rsid w:val="00991BAC"/>
    <w:rsid w:val="009935EE"/>
    <w:rsid w:val="00993A64"/>
    <w:rsid w:val="00993FC5"/>
    <w:rsid w:val="009947D9"/>
    <w:rsid w:val="0099532D"/>
    <w:rsid w:val="00996FA9"/>
    <w:rsid w:val="00997156"/>
    <w:rsid w:val="00997829"/>
    <w:rsid w:val="009A17ED"/>
    <w:rsid w:val="009A1AF8"/>
    <w:rsid w:val="009A3A6F"/>
    <w:rsid w:val="009A60C3"/>
    <w:rsid w:val="009A662B"/>
    <w:rsid w:val="009A689C"/>
    <w:rsid w:val="009A6B6A"/>
    <w:rsid w:val="009A7548"/>
    <w:rsid w:val="009A7787"/>
    <w:rsid w:val="009A7815"/>
    <w:rsid w:val="009A7BEF"/>
    <w:rsid w:val="009B107A"/>
    <w:rsid w:val="009B154D"/>
    <w:rsid w:val="009B17E4"/>
    <w:rsid w:val="009B21A3"/>
    <w:rsid w:val="009B5B19"/>
    <w:rsid w:val="009B63C8"/>
    <w:rsid w:val="009B71F0"/>
    <w:rsid w:val="009C145E"/>
    <w:rsid w:val="009C1BBD"/>
    <w:rsid w:val="009C34B1"/>
    <w:rsid w:val="009C39EE"/>
    <w:rsid w:val="009C46CC"/>
    <w:rsid w:val="009C4AE8"/>
    <w:rsid w:val="009C5A49"/>
    <w:rsid w:val="009C5E8C"/>
    <w:rsid w:val="009C658C"/>
    <w:rsid w:val="009C6D79"/>
    <w:rsid w:val="009C7F53"/>
    <w:rsid w:val="009D092D"/>
    <w:rsid w:val="009D2A85"/>
    <w:rsid w:val="009D36D6"/>
    <w:rsid w:val="009D46E7"/>
    <w:rsid w:val="009D7C5B"/>
    <w:rsid w:val="009D7CA2"/>
    <w:rsid w:val="009E11E3"/>
    <w:rsid w:val="009E1E1A"/>
    <w:rsid w:val="009E21B9"/>
    <w:rsid w:val="009E2503"/>
    <w:rsid w:val="009E267B"/>
    <w:rsid w:val="009E326D"/>
    <w:rsid w:val="009E32AD"/>
    <w:rsid w:val="009E41CC"/>
    <w:rsid w:val="009E4D67"/>
    <w:rsid w:val="009E50E3"/>
    <w:rsid w:val="009E5353"/>
    <w:rsid w:val="009E5C80"/>
    <w:rsid w:val="009E7A74"/>
    <w:rsid w:val="009F07A5"/>
    <w:rsid w:val="009F326C"/>
    <w:rsid w:val="009F541A"/>
    <w:rsid w:val="009F54A9"/>
    <w:rsid w:val="009F7456"/>
    <w:rsid w:val="009F7F74"/>
    <w:rsid w:val="00A00C83"/>
    <w:rsid w:val="00A03410"/>
    <w:rsid w:val="00A03538"/>
    <w:rsid w:val="00A04E41"/>
    <w:rsid w:val="00A05688"/>
    <w:rsid w:val="00A05A72"/>
    <w:rsid w:val="00A061AB"/>
    <w:rsid w:val="00A063F3"/>
    <w:rsid w:val="00A06A35"/>
    <w:rsid w:val="00A074E7"/>
    <w:rsid w:val="00A100D2"/>
    <w:rsid w:val="00A100F8"/>
    <w:rsid w:val="00A10957"/>
    <w:rsid w:val="00A10D53"/>
    <w:rsid w:val="00A14BAC"/>
    <w:rsid w:val="00A16E46"/>
    <w:rsid w:val="00A17324"/>
    <w:rsid w:val="00A22601"/>
    <w:rsid w:val="00A24074"/>
    <w:rsid w:val="00A24E1F"/>
    <w:rsid w:val="00A25D32"/>
    <w:rsid w:val="00A2693E"/>
    <w:rsid w:val="00A2762B"/>
    <w:rsid w:val="00A34B5E"/>
    <w:rsid w:val="00A3647D"/>
    <w:rsid w:val="00A378C3"/>
    <w:rsid w:val="00A37C46"/>
    <w:rsid w:val="00A4296E"/>
    <w:rsid w:val="00A43204"/>
    <w:rsid w:val="00A4341F"/>
    <w:rsid w:val="00A43503"/>
    <w:rsid w:val="00A44155"/>
    <w:rsid w:val="00A448B4"/>
    <w:rsid w:val="00A44A50"/>
    <w:rsid w:val="00A45B83"/>
    <w:rsid w:val="00A464C6"/>
    <w:rsid w:val="00A465B4"/>
    <w:rsid w:val="00A46B51"/>
    <w:rsid w:val="00A51852"/>
    <w:rsid w:val="00A536DB"/>
    <w:rsid w:val="00A53F5F"/>
    <w:rsid w:val="00A53FA4"/>
    <w:rsid w:val="00A54281"/>
    <w:rsid w:val="00A5782A"/>
    <w:rsid w:val="00A57FD7"/>
    <w:rsid w:val="00A60E08"/>
    <w:rsid w:val="00A61228"/>
    <w:rsid w:val="00A6430F"/>
    <w:rsid w:val="00A6476D"/>
    <w:rsid w:val="00A648A0"/>
    <w:rsid w:val="00A673FE"/>
    <w:rsid w:val="00A67A2F"/>
    <w:rsid w:val="00A70F1E"/>
    <w:rsid w:val="00A715C4"/>
    <w:rsid w:val="00A72341"/>
    <w:rsid w:val="00A7368C"/>
    <w:rsid w:val="00A75727"/>
    <w:rsid w:val="00A76C74"/>
    <w:rsid w:val="00A80170"/>
    <w:rsid w:val="00A809D7"/>
    <w:rsid w:val="00A8125F"/>
    <w:rsid w:val="00A839BE"/>
    <w:rsid w:val="00A85322"/>
    <w:rsid w:val="00A86D9C"/>
    <w:rsid w:val="00A872C7"/>
    <w:rsid w:val="00A87335"/>
    <w:rsid w:val="00A87E05"/>
    <w:rsid w:val="00A87EC7"/>
    <w:rsid w:val="00A930E2"/>
    <w:rsid w:val="00A941D2"/>
    <w:rsid w:val="00A9475A"/>
    <w:rsid w:val="00A94867"/>
    <w:rsid w:val="00A95806"/>
    <w:rsid w:val="00A96C4E"/>
    <w:rsid w:val="00A96FA5"/>
    <w:rsid w:val="00A9726B"/>
    <w:rsid w:val="00A97399"/>
    <w:rsid w:val="00A97751"/>
    <w:rsid w:val="00AA1EE6"/>
    <w:rsid w:val="00AA2950"/>
    <w:rsid w:val="00AA2FD4"/>
    <w:rsid w:val="00AA64DB"/>
    <w:rsid w:val="00AB3ECC"/>
    <w:rsid w:val="00AB487D"/>
    <w:rsid w:val="00AB4B2B"/>
    <w:rsid w:val="00AB7891"/>
    <w:rsid w:val="00AC247C"/>
    <w:rsid w:val="00AC325A"/>
    <w:rsid w:val="00AC5563"/>
    <w:rsid w:val="00AC55CC"/>
    <w:rsid w:val="00AC5A95"/>
    <w:rsid w:val="00AC6683"/>
    <w:rsid w:val="00AC6C9E"/>
    <w:rsid w:val="00AC6D76"/>
    <w:rsid w:val="00AD0820"/>
    <w:rsid w:val="00AD54E0"/>
    <w:rsid w:val="00AD56B8"/>
    <w:rsid w:val="00AD58BD"/>
    <w:rsid w:val="00AD6461"/>
    <w:rsid w:val="00AD6A51"/>
    <w:rsid w:val="00AE0C69"/>
    <w:rsid w:val="00AE1B0E"/>
    <w:rsid w:val="00AE1CA3"/>
    <w:rsid w:val="00AE1FFE"/>
    <w:rsid w:val="00AE2242"/>
    <w:rsid w:val="00AE29A9"/>
    <w:rsid w:val="00AE33CB"/>
    <w:rsid w:val="00AF1D90"/>
    <w:rsid w:val="00AF21DB"/>
    <w:rsid w:val="00AF48AB"/>
    <w:rsid w:val="00B0014C"/>
    <w:rsid w:val="00B00725"/>
    <w:rsid w:val="00B00A89"/>
    <w:rsid w:val="00B01B7F"/>
    <w:rsid w:val="00B02166"/>
    <w:rsid w:val="00B02455"/>
    <w:rsid w:val="00B06CD6"/>
    <w:rsid w:val="00B11B79"/>
    <w:rsid w:val="00B11D06"/>
    <w:rsid w:val="00B1200E"/>
    <w:rsid w:val="00B12156"/>
    <w:rsid w:val="00B144A1"/>
    <w:rsid w:val="00B151DA"/>
    <w:rsid w:val="00B240A4"/>
    <w:rsid w:val="00B2424C"/>
    <w:rsid w:val="00B2452E"/>
    <w:rsid w:val="00B248B1"/>
    <w:rsid w:val="00B26708"/>
    <w:rsid w:val="00B3086E"/>
    <w:rsid w:val="00B332D5"/>
    <w:rsid w:val="00B33D67"/>
    <w:rsid w:val="00B33F69"/>
    <w:rsid w:val="00B350C0"/>
    <w:rsid w:val="00B4079F"/>
    <w:rsid w:val="00B40D6F"/>
    <w:rsid w:val="00B4104B"/>
    <w:rsid w:val="00B42BE4"/>
    <w:rsid w:val="00B43846"/>
    <w:rsid w:val="00B44657"/>
    <w:rsid w:val="00B47776"/>
    <w:rsid w:val="00B51207"/>
    <w:rsid w:val="00B514C6"/>
    <w:rsid w:val="00B51DE6"/>
    <w:rsid w:val="00B53F4E"/>
    <w:rsid w:val="00B54491"/>
    <w:rsid w:val="00B54BCD"/>
    <w:rsid w:val="00B54EA9"/>
    <w:rsid w:val="00B55C01"/>
    <w:rsid w:val="00B5650E"/>
    <w:rsid w:val="00B567B4"/>
    <w:rsid w:val="00B60D21"/>
    <w:rsid w:val="00B61D4D"/>
    <w:rsid w:val="00B6237D"/>
    <w:rsid w:val="00B62952"/>
    <w:rsid w:val="00B635C6"/>
    <w:rsid w:val="00B646BD"/>
    <w:rsid w:val="00B6495C"/>
    <w:rsid w:val="00B64AC7"/>
    <w:rsid w:val="00B65F51"/>
    <w:rsid w:val="00B665E8"/>
    <w:rsid w:val="00B67A16"/>
    <w:rsid w:val="00B7115A"/>
    <w:rsid w:val="00B71979"/>
    <w:rsid w:val="00B749F9"/>
    <w:rsid w:val="00B75905"/>
    <w:rsid w:val="00B7624B"/>
    <w:rsid w:val="00B8112A"/>
    <w:rsid w:val="00B8221C"/>
    <w:rsid w:val="00B835B5"/>
    <w:rsid w:val="00B84163"/>
    <w:rsid w:val="00B84B67"/>
    <w:rsid w:val="00B86EDD"/>
    <w:rsid w:val="00B876A2"/>
    <w:rsid w:val="00B90A35"/>
    <w:rsid w:val="00B928D9"/>
    <w:rsid w:val="00B96068"/>
    <w:rsid w:val="00B96D77"/>
    <w:rsid w:val="00B97781"/>
    <w:rsid w:val="00B97B0D"/>
    <w:rsid w:val="00BA0212"/>
    <w:rsid w:val="00BA09F0"/>
    <w:rsid w:val="00BA128C"/>
    <w:rsid w:val="00BA23E0"/>
    <w:rsid w:val="00BA2DD2"/>
    <w:rsid w:val="00BA4834"/>
    <w:rsid w:val="00BA596D"/>
    <w:rsid w:val="00BA5A32"/>
    <w:rsid w:val="00BA63EF"/>
    <w:rsid w:val="00BB005F"/>
    <w:rsid w:val="00BB03B5"/>
    <w:rsid w:val="00BB049E"/>
    <w:rsid w:val="00BB0F7A"/>
    <w:rsid w:val="00BB28AA"/>
    <w:rsid w:val="00BB346D"/>
    <w:rsid w:val="00BB427C"/>
    <w:rsid w:val="00BB67E1"/>
    <w:rsid w:val="00BB6D5F"/>
    <w:rsid w:val="00BB7A30"/>
    <w:rsid w:val="00BC2DB6"/>
    <w:rsid w:val="00BC65CE"/>
    <w:rsid w:val="00BD09A8"/>
    <w:rsid w:val="00BD1A8B"/>
    <w:rsid w:val="00BD5B62"/>
    <w:rsid w:val="00BD6252"/>
    <w:rsid w:val="00BE2EBA"/>
    <w:rsid w:val="00BE5828"/>
    <w:rsid w:val="00BE5F35"/>
    <w:rsid w:val="00BE7D31"/>
    <w:rsid w:val="00BF159E"/>
    <w:rsid w:val="00BF3BC2"/>
    <w:rsid w:val="00BF4C5B"/>
    <w:rsid w:val="00BF4EAB"/>
    <w:rsid w:val="00BF5EC1"/>
    <w:rsid w:val="00BF7422"/>
    <w:rsid w:val="00C03305"/>
    <w:rsid w:val="00C044DB"/>
    <w:rsid w:val="00C0712D"/>
    <w:rsid w:val="00C075AB"/>
    <w:rsid w:val="00C10CA4"/>
    <w:rsid w:val="00C13C65"/>
    <w:rsid w:val="00C14E84"/>
    <w:rsid w:val="00C1698C"/>
    <w:rsid w:val="00C16D8B"/>
    <w:rsid w:val="00C17D95"/>
    <w:rsid w:val="00C2044D"/>
    <w:rsid w:val="00C2182D"/>
    <w:rsid w:val="00C238FC"/>
    <w:rsid w:val="00C23E89"/>
    <w:rsid w:val="00C25E91"/>
    <w:rsid w:val="00C26058"/>
    <w:rsid w:val="00C27B44"/>
    <w:rsid w:val="00C30E18"/>
    <w:rsid w:val="00C310BC"/>
    <w:rsid w:val="00C31948"/>
    <w:rsid w:val="00C323DF"/>
    <w:rsid w:val="00C33369"/>
    <w:rsid w:val="00C34EF3"/>
    <w:rsid w:val="00C35481"/>
    <w:rsid w:val="00C366D6"/>
    <w:rsid w:val="00C408D6"/>
    <w:rsid w:val="00C4158C"/>
    <w:rsid w:val="00C42D9F"/>
    <w:rsid w:val="00C4401F"/>
    <w:rsid w:val="00C44618"/>
    <w:rsid w:val="00C45436"/>
    <w:rsid w:val="00C462A3"/>
    <w:rsid w:val="00C4666C"/>
    <w:rsid w:val="00C47726"/>
    <w:rsid w:val="00C47906"/>
    <w:rsid w:val="00C47C53"/>
    <w:rsid w:val="00C50732"/>
    <w:rsid w:val="00C50BD8"/>
    <w:rsid w:val="00C5326F"/>
    <w:rsid w:val="00C55942"/>
    <w:rsid w:val="00C57286"/>
    <w:rsid w:val="00C611ED"/>
    <w:rsid w:val="00C637B7"/>
    <w:rsid w:val="00C638A6"/>
    <w:rsid w:val="00C640B6"/>
    <w:rsid w:val="00C65E67"/>
    <w:rsid w:val="00C65F37"/>
    <w:rsid w:val="00C70248"/>
    <w:rsid w:val="00C717F0"/>
    <w:rsid w:val="00C72233"/>
    <w:rsid w:val="00C73907"/>
    <w:rsid w:val="00C73D2B"/>
    <w:rsid w:val="00C73EF4"/>
    <w:rsid w:val="00C75A7D"/>
    <w:rsid w:val="00C75AEC"/>
    <w:rsid w:val="00C75E29"/>
    <w:rsid w:val="00C75F1D"/>
    <w:rsid w:val="00C80337"/>
    <w:rsid w:val="00C8167A"/>
    <w:rsid w:val="00C82B26"/>
    <w:rsid w:val="00C830F5"/>
    <w:rsid w:val="00C856B4"/>
    <w:rsid w:val="00C859FA"/>
    <w:rsid w:val="00C86309"/>
    <w:rsid w:val="00C87D3E"/>
    <w:rsid w:val="00C9035B"/>
    <w:rsid w:val="00C91151"/>
    <w:rsid w:val="00C91E99"/>
    <w:rsid w:val="00C96C9C"/>
    <w:rsid w:val="00CA0748"/>
    <w:rsid w:val="00CA111B"/>
    <w:rsid w:val="00CA26C9"/>
    <w:rsid w:val="00CA2B58"/>
    <w:rsid w:val="00CA3B26"/>
    <w:rsid w:val="00CA4F5A"/>
    <w:rsid w:val="00CA5637"/>
    <w:rsid w:val="00CA5E0F"/>
    <w:rsid w:val="00CA636E"/>
    <w:rsid w:val="00CA786F"/>
    <w:rsid w:val="00CB0FAB"/>
    <w:rsid w:val="00CB205D"/>
    <w:rsid w:val="00CB4335"/>
    <w:rsid w:val="00CB4A6A"/>
    <w:rsid w:val="00CC0B89"/>
    <w:rsid w:val="00CC136F"/>
    <w:rsid w:val="00CC47D2"/>
    <w:rsid w:val="00CC4A28"/>
    <w:rsid w:val="00CC7DCF"/>
    <w:rsid w:val="00CD0605"/>
    <w:rsid w:val="00CD077C"/>
    <w:rsid w:val="00CD290A"/>
    <w:rsid w:val="00CD2F47"/>
    <w:rsid w:val="00CD4C3E"/>
    <w:rsid w:val="00CD59DF"/>
    <w:rsid w:val="00CD6E75"/>
    <w:rsid w:val="00CD700B"/>
    <w:rsid w:val="00CD777E"/>
    <w:rsid w:val="00CE215C"/>
    <w:rsid w:val="00CE4578"/>
    <w:rsid w:val="00CE4759"/>
    <w:rsid w:val="00CE4A39"/>
    <w:rsid w:val="00CE4DC6"/>
    <w:rsid w:val="00CE52D7"/>
    <w:rsid w:val="00CE536D"/>
    <w:rsid w:val="00CE60B0"/>
    <w:rsid w:val="00CE6133"/>
    <w:rsid w:val="00CE6BD7"/>
    <w:rsid w:val="00CE78B2"/>
    <w:rsid w:val="00CE79C8"/>
    <w:rsid w:val="00CF004E"/>
    <w:rsid w:val="00CF2898"/>
    <w:rsid w:val="00CF366C"/>
    <w:rsid w:val="00CF62D7"/>
    <w:rsid w:val="00CF7240"/>
    <w:rsid w:val="00D0008B"/>
    <w:rsid w:val="00D003D8"/>
    <w:rsid w:val="00D004CA"/>
    <w:rsid w:val="00D01B16"/>
    <w:rsid w:val="00D0258C"/>
    <w:rsid w:val="00D04C0E"/>
    <w:rsid w:val="00D05A6F"/>
    <w:rsid w:val="00D05D40"/>
    <w:rsid w:val="00D11696"/>
    <w:rsid w:val="00D12944"/>
    <w:rsid w:val="00D145CA"/>
    <w:rsid w:val="00D14BA4"/>
    <w:rsid w:val="00D15F9B"/>
    <w:rsid w:val="00D161FB"/>
    <w:rsid w:val="00D16784"/>
    <w:rsid w:val="00D215FF"/>
    <w:rsid w:val="00D22E2D"/>
    <w:rsid w:val="00D276EE"/>
    <w:rsid w:val="00D27D47"/>
    <w:rsid w:val="00D306E5"/>
    <w:rsid w:val="00D310A5"/>
    <w:rsid w:val="00D32F45"/>
    <w:rsid w:val="00D34D48"/>
    <w:rsid w:val="00D35E5F"/>
    <w:rsid w:val="00D35EBC"/>
    <w:rsid w:val="00D37C5B"/>
    <w:rsid w:val="00D37E04"/>
    <w:rsid w:val="00D41812"/>
    <w:rsid w:val="00D41E38"/>
    <w:rsid w:val="00D44226"/>
    <w:rsid w:val="00D445EA"/>
    <w:rsid w:val="00D464C3"/>
    <w:rsid w:val="00D477E8"/>
    <w:rsid w:val="00D47DAF"/>
    <w:rsid w:val="00D52A0E"/>
    <w:rsid w:val="00D53A8E"/>
    <w:rsid w:val="00D552E6"/>
    <w:rsid w:val="00D56D2C"/>
    <w:rsid w:val="00D5733C"/>
    <w:rsid w:val="00D60305"/>
    <w:rsid w:val="00D6070A"/>
    <w:rsid w:val="00D61675"/>
    <w:rsid w:val="00D62388"/>
    <w:rsid w:val="00D62A54"/>
    <w:rsid w:val="00D63433"/>
    <w:rsid w:val="00D63983"/>
    <w:rsid w:val="00D63F57"/>
    <w:rsid w:val="00D64912"/>
    <w:rsid w:val="00D65E1B"/>
    <w:rsid w:val="00D70ED6"/>
    <w:rsid w:val="00D71118"/>
    <w:rsid w:val="00D727DD"/>
    <w:rsid w:val="00D7405E"/>
    <w:rsid w:val="00D74297"/>
    <w:rsid w:val="00D757CA"/>
    <w:rsid w:val="00D77F0B"/>
    <w:rsid w:val="00D812D0"/>
    <w:rsid w:val="00D8286D"/>
    <w:rsid w:val="00D90AFE"/>
    <w:rsid w:val="00D96C47"/>
    <w:rsid w:val="00D96DB1"/>
    <w:rsid w:val="00D97061"/>
    <w:rsid w:val="00DA04FD"/>
    <w:rsid w:val="00DA0ABB"/>
    <w:rsid w:val="00DA30B7"/>
    <w:rsid w:val="00DA382C"/>
    <w:rsid w:val="00DA509C"/>
    <w:rsid w:val="00DA5AE0"/>
    <w:rsid w:val="00DA5F02"/>
    <w:rsid w:val="00DA64A9"/>
    <w:rsid w:val="00DB28A5"/>
    <w:rsid w:val="00DB2C0F"/>
    <w:rsid w:val="00DB41E0"/>
    <w:rsid w:val="00DB586E"/>
    <w:rsid w:val="00DC19E2"/>
    <w:rsid w:val="00DC22D8"/>
    <w:rsid w:val="00DC28B1"/>
    <w:rsid w:val="00DC2A54"/>
    <w:rsid w:val="00DC2FE8"/>
    <w:rsid w:val="00DC6E27"/>
    <w:rsid w:val="00DC770F"/>
    <w:rsid w:val="00DD3EAA"/>
    <w:rsid w:val="00DD4157"/>
    <w:rsid w:val="00DD4342"/>
    <w:rsid w:val="00DD45AF"/>
    <w:rsid w:val="00DD5A83"/>
    <w:rsid w:val="00DD6989"/>
    <w:rsid w:val="00DD79E6"/>
    <w:rsid w:val="00DE1D8A"/>
    <w:rsid w:val="00DE1F28"/>
    <w:rsid w:val="00DE3896"/>
    <w:rsid w:val="00DE404A"/>
    <w:rsid w:val="00DE4BD2"/>
    <w:rsid w:val="00DE56FF"/>
    <w:rsid w:val="00DF3924"/>
    <w:rsid w:val="00DF6DA9"/>
    <w:rsid w:val="00E0290D"/>
    <w:rsid w:val="00E03CA3"/>
    <w:rsid w:val="00E042FC"/>
    <w:rsid w:val="00E04AB6"/>
    <w:rsid w:val="00E05A5E"/>
    <w:rsid w:val="00E05F8B"/>
    <w:rsid w:val="00E07E47"/>
    <w:rsid w:val="00E10946"/>
    <w:rsid w:val="00E11CBA"/>
    <w:rsid w:val="00E1226E"/>
    <w:rsid w:val="00E12D1B"/>
    <w:rsid w:val="00E13BC4"/>
    <w:rsid w:val="00E1410B"/>
    <w:rsid w:val="00E14AA3"/>
    <w:rsid w:val="00E16738"/>
    <w:rsid w:val="00E17342"/>
    <w:rsid w:val="00E2298C"/>
    <w:rsid w:val="00E2422B"/>
    <w:rsid w:val="00E251A8"/>
    <w:rsid w:val="00E2583C"/>
    <w:rsid w:val="00E26991"/>
    <w:rsid w:val="00E30450"/>
    <w:rsid w:val="00E3279F"/>
    <w:rsid w:val="00E32BD2"/>
    <w:rsid w:val="00E337EE"/>
    <w:rsid w:val="00E33AAA"/>
    <w:rsid w:val="00E34910"/>
    <w:rsid w:val="00E34F9A"/>
    <w:rsid w:val="00E37610"/>
    <w:rsid w:val="00E37714"/>
    <w:rsid w:val="00E378D8"/>
    <w:rsid w:val="00E37A76"/>
    <w:rsid w:val="00E411D7"/>
    <w:rsid w:val="00E4344D"/>
    <w:rsid w:val="00E4371C"/>
    <w:rsid w:val="00E44413"/>
    <w:rsid w:val="00E44DB1"/>
    <w:rsid w:val="00E44FB8"/>
    <w:rsid w:val="00E46844"/>
    <w:rsid w:val="00E473A1"/>
    <w:rsid w:val="00E51216"/>
    <w:rsid w:val="00E52A49"/>
    <w:rsid w:val="00E57683"/>
    <w:rsid w:val="00E61090"/>
    <w:rsid w:val="00E61637"/>
    <w:rsid w:val="00E61F46"/>
    <w:rsid w:val="00E66340"/>
    <w:rsid w:val="00E663B1"/>
    <w:rsid w:val="00E702FD"/>
    <w:rsid w:val="00E723B2"/>
    <w:rsid w:val="00E732A2"/>
    <w:rsid w:val="00E747A9"/>
    <w:rsid w:val="00E75558"/>
    <w:rsid w:val="00E75CB2"/>
    <w:rsid w:val="00E76C81"/>
    <w:rsid w:val="00E7739B"/>
    <w:rsid w:val="00E807A5"/>
    <w:rsid w:val="00E823C9"/>
    <w:rsid w:val="00E84762"/>
    <w:rsid w:val="00E848D0"/>
    <w:rsid w:val="00E86EF3"/>
    <w:rsid w:val="00E87566"/>
    <w:rsid w:val="00E87E48"/>
    <w:rsid w:val="00E90298"/>
    <w:rsid w:val="00E92A09"/>
    <w:rsid w:val="00E9455D"/>
    <w:rsid w:val="00E949C8"/>
    <w:rsid w:val="00E96335"/>
    <w:rsid w:val="00E9684B"/>
    <w:rsid w:val="00E96D4F"/>
    <w:rsid w:val="00E97334"/>
    <w:rsid w:val="00EA031A"/>
    <w:rsid w:val="00EA1376"/>
    <w:rsid w:val="00EA39DD"/>
    <w:rsid w:val="00EB0668"/>
    <w:rsid w:val="00EB119A"/>
    <w:rsid w:val="00EB1C29"/>
    <w:rsid w:val="00EB3C10"/>
    <w:rsid w:val="00EB3FD1"/>
    <w:rsid w:val="00EB42F2"/>
    <w:rsid w:val="00EB4E81"/>
    <w:rsid w:val="00EB51A3"/>
    <w:rsid w:val="00EB51FB"/>
    <w:rsid w:val="00EB5524"/>
    <w:rsid w:val="00EB5C1E"/>
    <w:rsid w:val="00EB6D7C"/>
    <w:rsid w:val="00EC1F65"/>
    <w:rsid w:val="00EC2A1B"/>
    <w:rsid w:val="00EC31B0"/>
    <w:rsid w:val="00EC7371"/>
    <w:rsid w:val="00EC73E2"/>
    <w:rsid w:val="00ED43B5"/>
    <w:rsid w:val="00ED5451"/>
    <w:rsid w:val="00ED5470"/>
    <w:rsid w:val="00ED5B1F"/>
    <w:rsid w:val="00ED5DDA"/>
    <w:rsid w:val="00ED7E31"/>
    <w:rsid w:val="00ED7F2E"/>
    <w:rsid w:val="00EE05B2"/>
    <w:rsid w:val="00EE0F30"/>
    <w:rsid w:val="00EE123B"/>
    <w:rsid w:val="00EE1993"/>
    <w:rsid w:val="00EE23AC"/>
    <w:rsid w:val="00EE2B04"/>
    <w:rsid w:val="00EE46DA"/>
    <w:rsid w:val="00EE60F5"/>
    <w:rsid w:val="00EE628F"/>
    <w:rsid w:val="00EF027C"/>
    <w:rsid w:val="00EF1B0B"/>
    <w:rsid w:val="00EF21CA"/>
    <w:rsid w:val="00EF3CDF"/>
    <w:rsid w:val="00EF5A85"/>
    <w:rsid w:val="00EF6247"/>
    <w:rsid w:val="00EF6505"/>
    <w:rsid w:val="00EF7A97"/>
    <w:rsid w:val="00F01546"/>
    <w:rsid w:val="00F01D93"/>
    <w:rsid w:val="00F02F27"/>
    <w:rsid w:val="00F037C7"/>
    <w:rsid w:val="00F050FB"/>
    <w:rsid w:val="00F059B4"/>
    <w:rsid w:val="00F05B94"/>
    <w:rsid w:val="00F05F1D"/>
    <w:rsid w:val="00F10F48"/>
    <w:rsid w:val="00F11594"/>
    <w:rsid w:val="00F13C5A"/>
    <w:rsid w:val="00F15A47"/>
    <w:rsid w:val="00F21940"/>
    <w:rsid w:val="00F21C6F"/>
    <w:rsid w:val="00F2514B"/>
    <w:rsid w:val="00F25926"/>
    <w:rsid w:val="00F26DFC"/>
    <w:rsid w:val="00F27BAF"/>
    <w:rsid w:val="00F30207"/>
    <w:rsid w:val="00F33F8B"/>
    <w:rsid w:val="00F36360"/>
    <w:rsid w:val="00F36395"/>
    <w:rsid w:val="00F40004"/>
    <w:rsid w:val="00F407AF"/>
    <w:rsid w:val="00F40EE5"/>
    <w:rsid w:val="00F4197C"/>
    <w:rsid w:val="00F41C0A"/>
    <w:rsid w:val="00F41E31"/>
    <w:rsid w:val="00F439D5"/>
    <w:rsid w:val="00F43C7A"/>
    <w:rsid w:val="00F44CAF"/>
    <w:rsid w:val="00F466D6"/>
    <w:rsid w:val="00F46C20"/>
    <w:rsid w:val="00F47BC7"/>
    <w:rsid w:val="00F506BA"/>
    <w:rsid w:val="00F511DE"/>
    <w:rsid w:val="00F51E61"/>
    <w:rsid w:val="00F54530"/>
    <w:rsid w:val="00F5481D"/>
    <w:rsid w:val="00F54A23"/>
    <w:rsid w:val="00F54A2C"/>
    <w:rsid w:val="00F55B0D"/>
    <w:rsid w:val="00F55C09"/>
    <w:rsid w:val="00F569F6"/>
    <w:rsid w:val="00F579D3"/>
    <w:rsid w:val="00F61A0B"/>
    <w:rsid w:val="00F62D32"/>
    <w:rsid w:val="00F63D34"/>
    <w:rsid w:val="00F65BF4"/>
    <w:rsid w:val="00F66132"/>
    <w:rsid w:val="00F66795"/>
    <w:rsid w:val="00F73991"/>
    <w:rsid w:val="00F75948"/>
    <w:rsid w:val="00F82EE8"/>
    <w:rsid w:val="00F845F2"/>
    <w:rsid w:val="00F85D4D"/>
    <w:rsid w:val="00F868D5"/>
    <w:rsid w:val="00F9404F"/>
    <w:rsid w:val="00F94093"/>
    <w:rsid w:val="00F94485"/>
    <w:rsid w:val="00F95F4D"/>
    <w:rsid w:val="00F97460"/>
    <w:rsid w:val="00F97748"/>
    <w:rsid w:val="00FA0B80"/>
    <w:rsid w:val="00FA0C65"/>
    <w:rsid w:val="00FA2459"/>
    <w:rsid w:val="00FA518F"/>
    <w:rsid w:val="00FA738D"/>
    <w:rsid w:val="00FA7793"/>
    <w:rsid w:val="00FB0E15"/>
    <w:rsid w:val="00FB1F5E"/>
    <w:rsid w:val="00FB4544"/>
    <w:rsid w:val="00FB7173"/>
    <w:rsid w:val="00FB731B"/>
    <w:rsid w:val="00FC02B3"/>
    <w:rsid w:val="00FC0595"/>
    <w:rsid w:val="00FC05FE"/>
    <w:rsid w:val="00FC0F97"/>
    <w:rsid w:val="00FC1259"/>
    <w:rsid w:val="00FC2335"/>
    <w:rsid w:val="00FC4861"/>
    <w:rsid w:val="00FD04C6"/>
    <w:rsid w:val="00FD10FF"/>
    <w:rsid w:val="00FD14A6"/>
    <w:rsid w:val="00FD30D6"/>
    <w:rsid w:val="00FD3169"/>
    <w:rsid w:val="00FD3483"/>
    <w:rsid w:val="00FD3BAA"/>
    <w:rsid w:val="00FD4C5E"/>
    <w:rsid w:val="00FD53FD"/>
    <w:rsid w:val="00FD769B"/>
    <w:rsid w:val="00FE1697"/>
    <w:rsid w:val="00FE619B"/>
    <w:rsid w:val="00FE622A"/>
    <w:rsid w:val="00FF0CBF"/>
    <w:rsid w:val="00FF2A2B"/>
    <w:rsid w:val="00FF393A"/>
    <w:rsid w:val="00FF3C77"/>
    <w:rsid w:val="00FF554B"/>
    <w:rsid w:val="00FF58C3"/>
    <w:rsid w:val="00FF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27727E"/>
  <w15:chartTrackingRefBased/>
  <w15:docId w15:val="{9FDCDB31-1ABB-4BA6-8143-ADF19143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47D9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FC02B3"/>
    <w:rPr>
      <w:rFonts w:ascii="Tahoma" w:hAnsi="Tahoma" w:cs="Tahoma"/>
      <w:sz w:val="16"/>
      <w:szCs w:val="16"/>
    </w:rPr>
  </w:style>
  <w:style w:type="character" w:customStyle="1" w:styleId="KopfzeileZchn">
    <w:name w:val="Kopfzeile Zchn"/>
    <w:link w:val="Kopfzeile"/>
    <w:rsid w:val="00A074E7"/>
    <w:rPr>
      <w:rFonts w:ascii="Arial" w:hAnsi="Arial"/>
      <w:sz w:val="24"/>
      <w:lang w:val="de-DE" w:eastAsia="de-DE"/>
    </w:rPr>
  </w:style>
  <w:style w:type="character" w:customStyle="1" w:styleId="FuzeileZchn">
    <w:name w:val="Fußzeile Zchn"/>
    <w:link w:val="Fuzeile"/>
    <w:rsid w:val="00A074E7"/>
    <w:rPr>
      <w:rFonts w:ascii="Arial" w:hAnsi="Arial"/>
      <w:sz w:val="24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7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zn.to/44rasXQ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amzn.to/44rasXQ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hjtbooks.automediapool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edia@automediapool.com" TargetMode="External"/><Relationship Id="rId1" Type="http://schemas.openxmlformats.org/officeDocument/2006/relationships/hyperlink" Target="mailto:media@automediapoo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Vorlagen\Brief_Ross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80419-BCB7-49B7-A587-6AD8FCB2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Brief_Rosso</Template>
  <TotalTime>0</TotalTime>
  <Pages>4</Pages>
  <Words>759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x</vt:lpstr>
    </vt:vector>
  </TitlesOfParts>
  <Company>x</Company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subject/>
  <dc:creator>x</dc:creator>
  <cp:keywords/>
  <cp:lastModifiedBy>Hans Tuecherer</cp:lastModifiedBy>
  <cp:revision>7</cp:revision>
  <cp:lastPrinted>2024-05-26T14:06:00Z</cp:lastPrinted>
  <dcterms:created xsi:type="dcterms:W3CDTF">2026-06-24T19:12:00Z</dcterms:created>
  <dcterms:modified xsi:type="dcterms:W3CDTF">2026-06-25T09:38:00Z</dcterms:modified>
</cp:coreProperties>
</file>